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5E1AF" w14:textId="77777777" w:rsidR="00B27332" w:rsidRDefault="00B27332" w:rsidP="006E18FA">
      <w:pPr>
        <w:ind w:right="-1"/>
        <w:jc w:val="both"/>
        <w:rPr>
          <w:rFonts w:ascii="Abadi Extra Light" w:hAnsi="Abadi Extra Light"/>
        </w:rPr>
      </w:pPr>
      <w:r>
        <w:rPr>
          <w:rFonts w:ascii="Candara" w:hAnsi="Candara"/>
          <w:noProof/>
          <w:color w:val="000000"/>
          <w:bdr w:val="none" w:sz="0" w:space="0" w:color="auto" w:frame="1"/>
        </w:rPr>
        <w:drawing>
          <wp:inline distT="0" distB="0" distL="0" distR="0" wp14:anchorId="67CF11DC" wp14:editId="0A732B16">
            <wp:extent cx="2968684" cy="1580847"/>
            <wp:effectExtent l="0" t="0" r="0" b="0"/>
            <wp:docPr id="718276420" name="Imagem 3" descr="Logoti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76420" name="Imagem 3" descr="Logotip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91" cy="15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A42A6" w14:textId="0974B7D7" w:rsidR="00511538" w:rsidRPr="006E18FA" w:rsidRDefault="009E2964" w:rsidP="006E18FA">
      <w:pPr>
        <w:ind w:right="-1"/>
        <w:jc w:val="both"/>
        <w:rPr>
          <w:rFonts w:ascii="Times New Roman" w:hAnsi="Times New Roman" w:cs="Times New Roman"/>
          <w:sz w:val="48"/>
          <w:szCs w:val="48"/>
        </w:rPr>
      </w:pPr>
      <w:r w:rsidRPr="006E18FA">
        <w:rPr>
          <w:rFonts w:ascii="Times New Roman" w:hAnsi="Times New Roman" w:cs="Times New Roman"/>
          <w:b/>
          <w:bCs/>
          <w:sz w:val="48"/>
          <w:szCs w:val="48"/>
        </w:rPr>
        <w:t>Carta de Recomendação</w:t>
      </w:r>
      <w:r w:rsidR="001D5F15">
        <w:rPr>
          <w:rFonts w:ascii="Times New Roman" w:hAnsi="Times New Roman" w:cs="Times New Roman"/>
          <w:b/>
          <w:bCs/>
          <w:sz w:val="48"/>
          <w:szCs w:val="48"/>
        </w:rPr>
        <w:t xml:space="preserve"> de Voluntariado</w:t>
      </w:r>
    </w:p>
    <w:p w14:paraId="46C2778C" w14:textId="77777777" w:rsidR="006E18FA" w:rsidRDefault="006E18FA" w:rsidP="00654A30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01FBC93B" w14:textId="594F0011" w:rsidR="00802E64" w:rsidRPr="006E18FA" w:rsidRDefault="009E2964" w:rsidP="001D5F15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INSTRUÇÕES DE PREENCHIMENTO:</w:t>
      </w:r>
    </w:p>
    <w:p w14:paraId="093BE4BE" w14:textId="13713741" w:rsidR="0046583B" w:rsidRPr="006E18FA" w:rsidRDefault="009E2964" w:rsidP="00654A30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color w:val="FF0000"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Caro </w:t>
      </w:r>
      <w:proofErr w:type="spellStart"/>
      <w:r w:rsidRPr="006E18FA">
        <w:rPr>
          <w:rFonts w:ascii="Times New Roman" w:hAnsi="Times New Roman" w:cs="Times New Roman"/>
          <w:sz w:val="22"/>
          <w:szCs w:val="22"/>
          <w:lang w:eastAsia="ar-SA"/>
        </w:rPr>
        <w:t>recomendante</w:t>
      </w:r>
      <w:proofErr w:type="spellEnd"/>
      <w:r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, muito obrigado pelo seu tempo e dedicação em preencher este formulário. A seleção de voluntários e estagiários para a participação no nosso programa é muito importante para nós </w:t>
      </w:r>
      <w:proofErr w:type="gramStart"/>
      <w:r w:rsidRPr="006E18FA">
        <w:rPr>
          <w:rFonts w:ascii="Times New Roman" w:hAnsi="Times New Roman" w:cs="Times New Roman"/>
          <w:sz w:val="22"/>
          <w:szCs w:val="22"/>
          <w:lang w:eastAsia="ar-SA"/>
        </w:rPr>
        <w:t>e também</w:t>
      </w:r>
      <w:proofErr w:type="gramEnd"/>
      <w:r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 para o candidato em questão. Para isso é muito importante que a carta seja preenchida completamente </w:t>
      </w:r>
      <w:r w:rsidR="00A53A0D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(todos os campos </w:t>
      </w:r>
      <w:r w:rsidR="00A53A0D" w:rsidRPr="00C3297C">
        <w:rPr>
          <w:rFonts w:ascii="Times New Roman" w:hAnsi="Times New Roman" w:cs="Times New Roman"/>
          <w:color w:val="00B050"/>
          <w:sz w:val="22"/>
          <w:szCs w:val="22"/>
          <w:lang w:eastAsia="ar-SA"/>
        </w:rPr>
        <w:t>em verde</w:t>
      </w:r>
      <w:r w:rsidR="00A53A0D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) </w:t>
      </w:r>
      <w:r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e assinada por você. O conteúdo da carta é </w:t>
      </w:r>
      <w:r w:rsidRPr="00254823">
        <w:rPr>
          <w:rFonts w:ascii="Times New Roman" w:hAnsi="Times New Roman" w:cs="Times New Roman"/>
          <w:color w:val="FF0000"/>
          <w:sz w:val="22"/>
          <w:szCs w:val="22"/>
          <w:lang w:eastAsia="ar-SA"/>
        </w:rPr>
        <w:t>CONFIDENCIAL</w:t>
      </w:r>
      <w:r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 e, portanto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, pedidos sua </w:t>
      </w:r>
      <w:r w:rsidR="00EA7917" w:rsidRPr="006E18FA">
        <w:rPr>
          <w:rFonts w:ascii="Times New Roman" w:hAnsi="Times New Roman" w:cs="Times New Roman"/>
          <w:color w:val="FF0000"/>
          <w:sz w:val="22"/>
          <w:szCs w:val="22"/>
          <w:lang w:eastAsia="ar-SA"/>
        </w:rPr>
        <w:t xml:space="preserve">OPINIÃO SINCERA 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>sobre o perfil do candida</w:t>
      </w:r>
      <w:r w:rsidR="00FB1A6C" w:rsidRPr="006E18FA">
        <w:rPr>
          <w:rFonts w:ascii="Times New Roman" w:hAnsi="Times New Roman" w:cs="Times New Roman"/>
          <w:sz w:val="22"/>
          <w:szCs w:val="22"/>
          <w:lang w:eastAsia="ar-SA"/>
        </w:rPr>
        <w:t>t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o. Salve este arquivo em </w:t>
      </w:r>
      <w:proofErr w:type="spellStart"/>
      <w:r w:rsidR="0046583B" w:rsidRPr="006E18FA">
        <w:rPr>
          <w:rFonts w:ascii="Times New Roman" w:hAnsi="Times New Roman" w:cs="Times New Roman"/>
          <w:color w:val="FF0000"/>
          <w:sz w:val="22"/>
          <w:szCs w:val="22"/>
          <w:lang w:eastAsia="ar-SA"/>
        </w:rPr>
        <w:t>pdf</w:t>
      </w:r>
      <w:proofErr w:type="spellEnd"/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 com o nome do candida</w:t>
      </w:r>
      <w:r w:rsidR="00FB1A6C" w:rsidRPr="006E18FA">
        <w:rPr>
          <w:rFonts w:ascii="Times New Roman" w:hAnsi="Times New Roman" w:cs="Times New Roman"/>
          <w:sz w:val="22"/>
          <w:szCs w:val="22"/>
          <w:lang w:eastAsia="ar-SA"/>
        </w:rPr>
        <w:t>t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o e envie para </w:t>
      </w:r>
      <w:hyperlink r:id="rId12" w:history="1">
        <w:r w:rsidR="00B27332" w:rsidRPr="007730EA">
          <w:rPr>
            <w:rStyle w:val="Hyperlink"/>
            <w:rFonts w:ascii="Times New Roman" w:hAnsi="Times New Roman" w:cs="Times New Roman"/>
            <w:sz w:val="22"/>
            <w:szCs w:val="22"/>
            <w:lang w:eastAsia="ar-SA"/>
          </w:rPr>
          <w:t>marcelo@institutomarcosdaniel.org.br</w:t>
        </w:r>
      </w:hyperlink>
      <w:r w:rsidR="0046583B" w:rsidRPr="00C3297C">
        <w:rPr>
          <w:rFonts w:ascii="Times New Roman" w:hAnsi="Times New Roman" w:cs="Times New Roman"/>
          <w:color w:val="00B050"/>
          <w:sz w:val="22"/>
          <w:szCs w:val="22"/>
          <w:lang w:eastAsia="ar-SA"/>
        </w:rPr>
        <w:t xml:space="preserve"> 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e escreva no assunto do e-mail: </w:t>
      </w:r>
      <w:r w:rsidR="0046583B" w:rsidRPr="006E18FA">
        <w:rPr>
          <w:rFonts w:ascii="Times New Roman" w:hAnsi="Times New Roman" w:cs="Times New Roman"/>
          <w:color w:val="FF0000"/>
          <w:sz w:val="22"/>
          <w:szCs w:val="22"/>
          <w:lang w:eastAsia="ar-SA"/>
        </w:rPr>
        <w:t>CARTA DE RECOMENDAÇÃO – Nome do candidato.</w:t>
      </w:r>
    </w:p>
    <w:p w14:paraId="756AD2FD" w14:textId="2AA492B5" w:rsidR="0046583B" w:rsidRPr="006E18FA" w:rsidRDefault="0046583B" w:rsidP="00254823">
      <w:pPr>
        <w:spacing w:before="120" w:after="0" w:line="360" w:lineRule="auto"/>
        <w:ind w:right="0"/>
        <w:jc w:val="center"/>
        <w:rPr>
          <w:rFonts w:ascii="Times New Roman" w:hAnsi="Times New Roman" w:cs="Times New Roman"/>
          <w:sz w:val="32"/>
          <w:szCs w:val="32"/>
          <w:lang w:eastAsia="ar-SA"/>
        </w:rPr>
      </w:pPr>
      <w:r w:rsidRPr="006E18FA">
        <w:rPr>
          <w:rFonts w:ascii="Times New Roman" w:hAnsi="Times New Roman" w:cs="Times New Roman"/>
          <w:sz w:val="32"/>
          <w:szCs w:val="32"/>
          <w:lang w:eastAsia="ar-SA"/>
        </w:rPr>
        <w:t>Muito obrigad</w:t>
      </w:r>
      <w:r w:rsidR="00B27332">
        <w:rPr>
          <w:rFonts w:ascii="Times New Roman" w:hAnsi="Times New Roman" w:cs="Times New Roman"/>
          <w:sz w:val="32"/>
          <w:szCs w:val="32"/>
          <w:lang w:eastAsia="ar-SA"/>
        </w:rPr>
        <w:t>o</w:t>
      </w:r>
      <w:r w:rsidRPr="006E18FA">
        <w:rPr>
          <w:rFonts w:ascii="Times New Roman" w:hAnsi="Times New Roman" w:cs="Times New Roman"/>
          <w:sz w:val="32"/>
          <w:szCs w:val="32"/>
          <w:lang w:eastAsia="ar-SA"/>
        </w:rPr>
        <w:t xml:space="preserve"> pela sua participação!!</w:t>
      </w:r>
    </w:p>
    <w:p w14:paraId="35A56F00" w14:textId="77777777" w:rsidR="00254823" w:rsidRPr="00254823" w:rsidRDefault="00254823" w:rsidP="00254823">
      <w:pPr>
        <w:spacing w:after="120" w:line="360" w:lineRule="auto"/>
        <w:ind w:right="0"/>
        <w:jc w:val="both"/>
        <w:rPr>
          <w:rFonts w:ascii="Times New Roman" w:hAnsi="Times New Roman" w:cs="Times New Roman"/>
          <w:b/>
          <w:bCs/>
          <w:sz w:val="12"/>
          <w:szCs w:val="12"/>
          <w:lang w:eastAsia="ar-SA"/>
        </w:rPr>
      </w:pPr>
    </w:p>
    <w:p w14:paraId="69E8D3C6" w14:textId="028B50BF" w:rsidR="00FB1A6C" w:rsidRPr="006E18FA" w:rsidRDefault="00FB1A6C" w:rsidP="00FB1A6C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IDENTIFICAÇÃO DO RECOMENDANTE </w:t>
      </w:r>
    </w:p>
    <w:p w14:paraId="7F5C7AA2" w14:textId="3DFEB72E" w:rsidR="00121621" w:rsidRPr="006E18FA" w:rsidRDefault="00FB1A6C" w:rsidP="00121621">
      <w:pPr>
        <w:pStyle w:val="Cabealho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>Nome Comp</w:t>
      </w:r>
      <w:r w:rsidR="00121621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 xml:space="preserve">leto:  </w:t>
      </w:r>
      <w:sdt>
        <w:sdtPr>
          <w:rPr>
            <w:rFonts w:ascii="Times New Roman" w:hAnsi="Times New Roman" w:cs="Times New Roman"/>
            <w:color w:val="000000" w:themeColor="text1"/>
            <w:sz w:val="22"/>
            <w:szCs w:val="22"/>
            <w:lang w:eastAsia="ar-SA"/>
          </w:rPr>
          <w:id w:val="-1526316796"/>
          <w:placeholder>
            <w:docPart w:val="28878889F0754C89BFC05698A610869E"/>
          </w:placeholder>
          <w:showingPlcHdr/>
        </w:sdtPr>
        <w:sdtContent>
          <w:r w:rsidR="00121621" w:rsidRPr="00C3297C">
            <w:rPr>
              <w:rStyle w:val="TextodoEspaoReservado"/>
              <w:rFonts w:ascii="Times New Roman" w:hAnsi="Times New Roman" w:cs="Times New Roman"/>
              <w:b w:val="0"/>
              <w:bCs/>
              <w:color w:val="00B050"/>
              <w:sz w:val="22"/>
              <w:szCs w:val="22"/>
            </w:rPr>
            <w:t>Clique aqui para inserir o texto.</w:t>
          </w:r>
        </w:sdtContent>
      </w:sdt>
    </w:p>
    <w:p w14:paraId="4AFBA65A" w14:textId="1EE7CF0C" w:rsidR="008A1DB8" w:rsidRPr="006E18FA" w:rsidRDefault="00FB1A6C" w:rsidP="008A1DB8">
      <w:pPr>
        <w:pStyle w:val="Cabealho"/>
        <w:spacing w:line="360" w:lineRule="auto"/>
        <w:rPr>
          <w:rFonts w:ascii="Times New Roman" w:hAnsi="Times New Roman" w:cs="Times New Roman"/>
          <w:b w:val="0"/>
          <w:bCs/>
          <w:color w:val="000000" w:themeColor="text1"/>
          <w:sz w:val="22"/>
          <w:szCs w:val="22"/>
        </w:rPr>
      </w:pPr>
      <w:r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>Titulação:</w:t>
      </w:r>
      <w:r w:rsidR="008A1DB8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color w:val="000000" w:themeColor="text1"/>
            <w:sz w:val="22"/>
            <w:szCs w:val="22"/>
            <w:lang w:eastAsia="ar-SA"/>
          </w:rPr>
          <w:id w:val="-2131542259"/>
          <w:placeholder>
            <w:docPart w:val="5BC63D9C0073495480593757FF0083D0"/>
          </w:placeholder>
          <w:showingPlcHdr/>
        </w:sdtPr>
        <w:sdtContent>
          <w:r w:rsidR="00121621" w:rsidRPr="00C3297C">
            <w:rPr>
              <w:rStyle w:val="TextodoEspaoReservado"/>
              <w:rFonts w:ascii="Times New Roman" w:hAnsi="Times New Roman" w:cs="Times New Roman"/>
              <w:b w:val="0"/>
              <w:bCs/>
              <w:color w:val="00B050"/>
              <w:sz w:val="22"/>
              <w:szCs w:val="22"/>
            </w:rPr>
            <w:t>Clique aqui para inserir o texto.</w:t>
          </w:r>
        </w:sdtContent>
      </w:sdt>
      <w:r w:rsidR="008A1DB8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fldChar w:fldCharType="begin"/>
      </w:r>
      <w:r w:rsidR="008A1DB8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instrText xml:space="preserve"> AUTOTEXT  " Em Branco"  \* MERGEFORMAT </w:instrText>
      </w:r>
      <w:r w:rsidR="008A1DB8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fldChar w:fldCharType="separate"/>
      </w:r>
    </w:p>
    <w:p w14:paraId="5D387402" w14:textId="054ABAAA" w:rsidR="008A1DB8" w:rsidRPr="006E18FA" w:rsidRDefault="008A1DB8" w:rsidP="008A1DB8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end"/>
      </w:r>
      <w:r w:rsidR="00FB1A6C"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t>Instituição:</w:t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color w:val="000000" w:themeColor="text1"/>
            <w:sz w:val="22"/>
            <w:szCs w:val="22"/>
            <w:lang w:eastAsia="ar-SA"/>
          </w:rPr>
          <w:id w:val="323397686"/>
          <w:placeholder>
            <w:docPart w:val="ECDEF9E3B35B468397E182D56EC0670C"/>
          </w:placeholder>
          <w:showingPlcHdr/>
        </w:sdtPr>
        <w:sdtContent>
          <w:r w:rsidR="00121621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sdtContent>
      </w:sdt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begin"/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instrText xml:space="preserve"> AUTOTEXT  " Em Branco"  \* MERGEFORMAT </w:instrText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separate"/>
      </w:r>
    </w:p>
    <w:p w14:paraId="5FB17A5F" w14:textId="3B4C9DB3" w:rsidR="008A1DB8" w:rsidRPr="006E18FA" w:rsidRDefault="008A1DB8" w:rsidP="00254823">
      <w:pPr>
        <w:spacing w:before="120" w:after="0" w:line="360" w:lineRule="auto"/>
        <w:ind w:right="0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end"/>
      </w:r>
      <w:r w:rsidR="00FB1A6C"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t>Cargo e função:</w:t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color w:val="000000" w:themeColor="text1"/>
            <w:sz w:val="22"/>
            <w:szCs w:val="22"/>
            <w:lang w:eastAsia="ar-SA"/>
          </w:rPr>
          <w:id w:val="-1134106580"/>
          <w:placeholder>
            <w:docPart w:val="15CE54B8B4ED45D7940CA46E918CB630"/>
          </w:placeholder>
          <w:showingPlcHdr/>
        </w:sdtPr>
        <w:sdtContent>
          <w:r w:rsidR="00121621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sdtContent>
      </w:sdt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begin"/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instrText xml:space="preserve"> AUTOTEXT  " Em Branco"  \* MERGEFORMAT </w:instrText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separate"/>
      </w:r>
    </w:p>
    <w:p w14:paraId="3DD8E4BD" w14:textId="36B07397" w:rsidR="00FB1A6C" w:rsidRPr="006E18FA" w:rsidRDefault="008A1DB8" w:rsidP="00254823">
      <w:pPr>
        <w:spacing w:after="0" w:line="360" w:lineRule="auto"/>
        <w:ind w:right="0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end"/>
      </w:r>
    </w:p>
    <w:p w14:paraId="63B932C3" w14:textId="24CF2F0C" w:rsidR="0046583B" w:rsidRPr="006E18FA" w:rsidRDefault="00FB1A6C" w:rsidP="00254823">
      <w:pPr>
        <w:spacing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NOME DO CANDIDATO</w:t>
      </w:r>
      <w:r w:rsidR="0046583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:</w:t>
      </w:r>
      <w:r w:rsidR="00D0540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-1712103878"/>
          <w:placeholder>
            <w:docPart w:val="B9F139804F48486BB360E4292093E527"/>
          </w:placeholder>
          <w:showingPlcHdr/>
        </w:sdtPr>
        <w:sdtContent>
          <w:r w:rsidR="00D0540B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sdtContent>
      </w:sdt>
    </w:p>
    <w:p w14:paraId="4E07B2CD" w14:textId="77777777" w:rsidR="0046583B" w:rsidRPr="006E18FA" w:rsidRDefault="0046583B" w:rsidP="00D0540B">
      <w:pPr>
        <w:pStyle w:val="PargrafodaLista"/>
        <w:numPr>
          <w:ilvl w:val="0"/>
          <w:numId w:val="30"/>
        </w:numPr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De maneira objetiva, trace um perfil capaz de qualificar o potencial do candidato.</w:t>
      </w:r>
    </w:p>
    <w:sdt>
      <w:sdtPr>
        <w:rPr>
          <w:rFonts w:ascii="Times New Roman" w:hAnsi="Times New Roman" w:cs="Times New Roman"/>
          <w:b/>
          <w:bCs/>
          <w:sz w:val="22"/>
          <w:szCs w:val="22"/>
          <w:lang w:eastAsia="ar-SA"/>
        </w:rPr>
        <w:id w:val="131295765"/>
        <w:placeholder>
          <w:docPart w:val="2F7BD2D0794341B1B88FE1E54D8DEA36"/>
        </w:placeholder>
        <w:showingPlcHdr/>
      </w:sdtPr>
      <w:sdtContent>
        <w:p w14:paraId="06842768" w14:textId="3CDA7BE1" w:rsidR="0046583B" w:rsidRPr="006E18FA" w:rsidRDefault="00D0540B" w:rsidP="00D0540B">
          <w:pPr>
            <w:spacing w:after="0" w:line="360" w:lineRule="auto"/>
            <w:ind w:right="0" w:firstLine="851"/>
            <w:jc w:val="both"/>
            <w:rPr>
              <w:rFonts w:ascii="Times New Roman" w:hAnsi="Times New Roman" w:cs="Times New Roman"/>
              <w:b/>
              <w:bCs/>
              <w:sz w:val="22"/>
              <w:szCs w:val="22"/>
              <w:lang w:eastAsia="ar-SA"/>
            </w:rPr>
          </w:pPr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p>
      </w:sdtContent>
    </w:sdt>
    <w:p w14:paraId="00D15A92" w14:textId="77777777" w:rsidR="00D0540B" w:rsidRPr="006E18FA" w:rsidRDefault="00D0540B" w:rsidP="00D0540B">
      <w:pPr>
        <w:pStyle w:val="PargrafodaLista"/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6F6DBF94" w14:textId="5EB92BC7" w:rsidR="0046583B" w:rsidRPr="006E18FA" w:rsidRDefault="0046583B" w:rsidP="00D0540B">
      <w:pPr>
        <w:pStyle w:val="PargrafodaLista"/>
        <w:numPr>
          <w:ilvl w:val="0"/>
          <w:numId w:val="30"/>
        </w:numPr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Desde quando conhece o candidato?</w:t>
      </w:r>
    </w:p>
    <w:sdt>
      <w:sdtPr>
        <w:rPr>
          <w:rFonts w:ascii="Times New Roman" w:hAnsi="Times New Roman" w:cs="Times New Roman"/>
          <w:b/>
          <w:bCs/>
          <w:sz w:val="22"/>
          <w:szCs w:val="22"/>
          <w:lang w:eastAsia="ar-SA"/>
        </w:rPr>
        <w:id w:val="2134750371"/>
        <w:placeholder>
          <w:docPart w:val="8C413A639C1B49139D698C16F5C7C953"/>
        </w:placeholder>
        <w:showingPlcHdr/>
      </w:sdtPr>
      <w:sdtContent>
        <w:p w14:paraId="605B874D" w14:textId="5BFE10E1" w:rsidR="0046583B" w:rsidRPr="006E18FA" w:rsidRDefault="00D0540B" w:rsidP="00A53A0D">
          <w:pPr>
            <w:pStyle w:val="PargrafodaLista"/>
            <w:spacing w:after="0" w:line="360" w:lineRule="auto"/>
            <w:ind w:firstLine="131"/>
            <w:rPr>
              <w:rFonts w:ascii="Times New Roman" w:hAnsi="Times New Roman" w:cs="Times New Roman"/>
              <w:b/>
              <w:bCs/>
              <w:sz w:val="22"/>
              <w:szCs w:val="22"/>
              <w:lang w:eastAsia="ar-SA"/>
            </w:rPr>
          </w:pPr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p>
      </w:sdtContent>
    </w:sdt>
    <w:p w14:paraId="7968A660" w14:textId="77777777" w:rsidR="00D0540B" w:rsidRPr="006E18FA" w:rsidRDefault="00D0540B" w:rsidP="00D0540B">
      <w:pPr>
        <w:pStyle w:val="PargrafodaLista"/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4001F89F" w14:textId="4857A6C0" w:rsidR="0046583B" w:rsidRPr="006E18FA" w:rsidRDefault="0046583B" w:rsidP="00D0540B">
      <w:pPr>
        <w:pStyle w:val="PargrafodaLista"/>
        <w:numPr>
          <w:ilvl w:val="0"/>
          <w:numId w:val="30"/>
        </w:numPr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lastRenderedPageBreak/>
        <w:t xml:space="preserve">Durante quanto tempo conheceu o candidato mais de perto? </w:t>
      </w:r>
    </w:p>
    <w:p w14:paraId="26ABBEEF" w14:textId="30843BFC" w:rsidR="0046583B" w:rsidRPr="006E18FA" w:rsidRDefault="00A53A0D" w:rsidP="00D0540B">
      <w:pPr>
        <w:pStyle w:val="PargrafodaLista"/>
        <w:spacing w:after="0" w:line="360" w:lineRule="auto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De</w:t>
      </w:r>
      <w:r w:rsidR="00D0540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-318047650"/>
          <w:placeholder>
            <w:docPart w:val="C0BC50CE477F417583A97DB77B457AB9"/>
          </w:placeholder>
          <w:showingPlcHdr/>
          <w:date>
            <w:dateFormat w:val="dd/MM/yy"/>
            <w:lid w:val="pt-BR"/>
            <w:storeMappedDataAs w:val="dateTime"/>
            <w:calendar w:val="gregorian"/>
          </w:date>
        </w:sdtPr>
        <w:sdtContent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0"/>
              <w:szCs w:val="20"/>
            </w:rPr>
            <w:t>Clique aqui para inserir uma data.</w:t>
          </w:r>
        </w:sdtContent>
      </w:sdt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a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245151422"/>
          <w:placeholder>
            <w:docPart w:val="D7857537A1654A65AF2A4665A42E95FB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Content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0"/>
              <w:szCs w:val="20"/>
            </w:rPr>
            <w:t>Clique aqui para inserir uma data.</w:t>
          </w:r>
        </w:sdtContent>
      </w:sdt>
    </w:p>
    <w:p w14:paraId="73A7DA0B" w14:textId="77777777" w:rsidR="00D0540B" w:rsidRPr="006E18FA" w:rsidRDefault="00D0540B" w:rsidP="00D0540B">
      <w:pPr>
        <w:pStyle w:val="PargrafodaLista"/>
        <w:spacing w:after="0" w:line="360" w:lineRule="auto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3771FC7E" w14:textId="0CE6AB14" w:rsidR="0046583B" w:rsidRPr="006E18FA" w:rsidRDefault="0046583B" w:rsidP="006E18FA">
      <w:pPr>
        <w:pStyle w:val="PargrafodaLista"/>
        <w:numPr>
          <w:ilvl w:val="0"/>
          <w:numId w:val="30"/>
        </w:numPr>
        <w:spacing w:before="120" w:after="0" w:line="360" w:lineRule="auto"/>
        <w:ind w:left="714" w:right="0" w:hanging="357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Em que tipo de atividade teve contato direto com o candidato?</w:t>
      </w:r>
    </w:p>
    <w:p w14:paraId="2AF8CBDC" w14:textId="4287D512" w:rsidR="0021742C" w:rsidRPr="006E18FA" w:rsidRDefault="00000000" w:rsidP="00306532">
      <w:pPr>
        <w:spacing w:before="120" w:after="120" w:line="360" w:lineRule="auto"/>
        <w:ind w:right="0" w:firstLine="709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-1609502952"/>
          <w:placeholder>
            <w:docPart w:val="0B389EDBD61142CDBC2AA55D3F32881C"/>
          </w:placeholder>
          <w:showingPlcHdr/>
          <w15:color w:val="00FF00"/>
          <w:dropDownList>
            <w:listItem w:value="Escolher um item."/>
            <w:listItem w:displayText="Como chefe ou supervisor responsável no:" w:value="Como chefe ou supervisor responsável no:"/>
            <w:listItem w:displayText="Como professor na seguinte disciplina:" w:value="Como professor na seguinte disciplina:"/>
            <w:listItem w:displayText="Como seu orientador em:" w:value="Como seu orientador em:"/>
            <w:listItem w:displayText="Em outras atividades descritas a seguir:" w:value="Em outras atividades descritas a seguir:"/>
          </w:dropDownList>
        </w:sdtPr>
        <w:sdtContent>
          <w:r w:rsidR="007C1F5D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Escolh</w:t>
          </w:r>
          <w:r w:rsidR="009D49D8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a</w:t>
          </w:r>
          <w:r w:rsidR="007C1F5D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 xml:space="preserve"> um item.</w:t>
          </w:r>
        </w:sdtContent>
      </w:sdt>
      <w:r w:rsidR="00306532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ab/>
      </w:r>
    </w:p>
    <w:p w14:paraId="4DC1D388" w14:textId="357AAEF7" w:rsidR="00A53A0D" w:rsidRPr="006E18FA" w:rsidRDefault="00306532" w:rsidP="00306532">
      <w:pPr>
        <w:spacing w:before="120" w:after="120" w:line="360" w:lineRule="auto"/>
        <w:ind w:right="0" w:firstLine="709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Local/Disciplina/Atividade</w:t>
      </w:r>
      <w:r w:rsidR="0021742C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:</w:t>
      </w: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694728981"/>
          <w:placeholder>
            <w:docPart w:val="57711EAEAA74483A9B90E85B57BB1840"/>
          </w:placeholder>
          <w:showingPlcHdr/>
        </w:sdtPr>
        <w:sdtContent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</w:t>
          </w:r>
          <w:r w:rsidR="009D49D8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 xml:space="preserve"> </w:t>
          </w:r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aqui para inserir o texto.</w:t>
          </w:r>
        </w:sdtContent>
      </w:sdt>
    </w:p>
    <w:p w14:paraId="718E8A38" w14:textId="77777777" w:rsidR="0046583B" w:rsidRPr="006E18FA" w:rsidRDefault="0046583B" w:rsidP="0046583B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37532233" w14:textId="257331C1" w:rsidR="00FB1A6C" w:rsidRPr="006E18FA" w:rsidRDefault="00EA7917" w:rsidP="0046583B">
      <w:pPr>
        <w:pStyle w:val="PargrafodaLista"/>
        <w:numPr>
          <w:ilvl w:val="0"/>
          <w:numId w:val="30"/>
        </w:num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A vaga que o candidato está aplicando é para um local remoto e 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com </w:t>
      </w:r>
      <w:r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atividades 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de campo </w:t>
      </w:r>
      <w:r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em condições adversas (noite, chuva, muitos mosquitos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e vento</w:t>
      </w:r>
      <w:r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)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, além disso, terão atividades no laboratório. </w:t>
      </w:r>
      <w:r w:rsidR="00B842B0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Por isso, precisamos de alguém com iniciativa, responsabilidade e adaptabilidade a novas situações. 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Você acredita que o candidato tem</w:t>
      </w:r>
      <w:r w:rsidR="00B842B0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o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perfil para trabalhar nessas condições? </w:t>
      </w:r>
      <w:r w:rsidR="0046583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Comente sobre 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o</w:t>
      </w:r>
      <w:r w:rsidR="0046583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potencial para atividades em campo e laboratório e outros aspectos que</w:t>
      </w:r>
      <w:r w:rsidR="00FB1A6C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considerar relevantes sobre o candida</w:t>
      </w:r>
      <w:r w:rsidR="00A53A0D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t</w:t>
      </w:r>
      <w:r w:rsidR="00FB1A6C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o.</w:t>
      </w:r>
    </w:p>
    <w:sdt>
      <w:sdtPr>
        <w:rPr>
          <w:rFonts w:ascii="Times New Roman" w:hAnsi="Times New Roman" w:cs="Times New Roman"/>
          <w:b/>
          <w:bCs/>
          <w:color w:val="00B050"/>
          <w:sz w:val="22"/>
          <w:szCs w:val="22"/>
          <w:lang w:eastAsia="ar-SA"/>
        </w:rPr>
        <w:id w:val="-790351243"/>
        <w:placeholder>
          <w:docPart w:val="2418B7FAE1FE4F2295D902BD655A580D"/>
        </w:placeholder>
        <w:showingPlcHdr/>
      </w:sdtPr>
      <w:sdtContent>
        <w:p w14:paraId="07514A72" w14:textId="7AF7957E" w:rsidR="00A53A0D" w:rsidRPr="00C3297C" w:rsidRDefault="005117D3" w:rsidP="00A53A0D">
          <w:pPr>
            <w:pStyle w:val="PargrafodaLista"/>
            <w:spacing w:before="120" w:after="120" w:line="360" w:lineRule="auto"/>
            <w:ind w:right="0" w:firstLine="131"/>
            <w:jc w:val="both"/>
            <w:rPr>
              <w:rFonts w:ascii="Times New Roman" w:hAnsi="Times New Roman" w:cs="Times New Roman"/>
              <w:b/>
              <w:bCs/>
              <w:color w:val="00B050"/>
              <w:sz w:val="22"/>
              <w:szCs w:val="22"/>
              <w:lang w:eastAsia="ar-SA"/>
            </w:rPr>
          </w:pPr>
          <w:r w:rsidRPr="009116F5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p>
      </w:sdtContent>
    </w:sdt>
    <w:p w14:paraId="0B53E2B6" w14:textId="77777777" w:rsidR="00FB1A6C" w:rsidRPr="006E18FA" w:rsidRDefault="00FB1A6C" w:rsidP="00FB1A6C">
      <w:pPr>
        <w:pStyle w:val="PargrafodaLista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7CBF3275" w14:textId="77777777" w:rsidR="00FB1A6C" w:rsidRPr="006E18FA" w:rsidRDefault="00FB1A6C" w:rsidP="00FB1A6C">
      <w:pPr>
        <w:pStyle w:val="PargrafodaLista"/>
        <w:numPr>
          <w:ilvl w:val="0"/>
          <w:numId w:val="30"/>
        </w:num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Classifique o candidato quanto aos atributos indicados no quadro abaixo:</w:t>
      </w:r>
    </w:p>
    <w:tbl>
      <w:tblPr>
        <w:tblStyle w:val="Tabelacomgrade"/>
        <w:tblW w:w="8908" w:type="dxa"/>
        <w:tblInd w:w="720" w:type="dxa"/>
        <w:tblLook w:val="04A0" w:firstRow="1" w:lastRow="0" w:firstColumn="1" w:lastColumn="0" w:noHBand="0" w:noVBand="1"/>
      </w:tblPr>
      <w:tblGrid>
        <w:gridCol w:w="1839"/>
        <w:gridCol w:w="1413"/>
        <w:gridCol w:w="1414"/>
        <w:gridCol w:w="1414"/>
        <w:gridCol w:w="1414"/>
        <w:gridCol w:w="1414"/>
      </w:tblGrid>
      <w:tr w:rsidR="008E5965" w:rsidRPr="006E18FA" w14:paraId="75ED9123" w14:textId="77777777" w:rsidTr="008E5965">
        <w:tc>
          <w:tcPr>
            <w:tcW w:w="1839" w:type="dxa"/>
            <w:vAlign w:val="center"/>
          </w:tcPr>
          <w:p w14:paraId="0C0E0C88" w14:textId="37384ED5" w:rsidR="00957F21" w:rsidRPr="006E18FA" w:rsidRDefault="00957F21" w:rsidP="00F52095">
            <w:pPr>
              <w:pStyle w:val="PargrafodaLista"/>
              <w:spacing w:after="120"/>
              <w:ind w:left="0" w:right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ATRIBUTOS</w:t>
            </w:r>
          </w:p>
        </w:tc>
        <w:tc>
          <w:tcPr>
            <w:tcW w:w="1413" w:type="dxa"/>
            <w:vAlign w:val="center"/>
          </w:tcPr>
          <w:p w14:paraId="1203698B" w14:textId="1DB20EF0" w:rsidR="00957F21" w:rsidRPr="006E18FA" w:rsidRDefault="00957F21" w:rsidP="00957F21">
            <w:pPr>
              <w:pStyle w:val="PargrafodaLista"/>
              <w:ind w:left="0" w:right="-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EXCELENTE</w:t>
            </w:r>
          </w:p>
        </w:tc>
        <w:tc>
          <w:tcPr>
            <w:tcW w:w="1414" w:type="dxa"/>
            <w:vAlign w:val="center"/>
          </w:tcPr>
          <w:p w14:paraId="27F4AC73" w14:textId="10070850" w:rsidR="00957F21" w:rsidRPr="006E18FA" w:rsidRDefault="00957F21" w:rsidP="00957F21">
            <w:pPr>
              <w:pStyle w:val="PargrafodaLista"/>
              <w:ind w:left="0" w:righ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MUITO BOM</w:t>
            </w:r>
          </w:p>
        </w:tc>
        <w:tc>
          <w:tcPr>
            <w:tcW w:w="1414" w:type="dxa"/>
            <w:vAlign w:val="center"/>
          </w:tcPr>
          <w:p w14:paraId="70887F08" w14:textId="5484AFED" w:rsidR="00957F21" w:rsidRPr="006E18FA" w:rsidRDefault="00957F21" w:rsidP="00957F21">
            <w:pPr>
              <w:pStyle w:val="PargrafodaLista"/>
              <w:ind w:left="0" w:right="-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NA MÉDIA</w:t>
            </w:r>
          </w:p>
        </w:tc>
        <w:tc>
          <w:tcPr>
            <w:tcW w:w="1414" w:type="dxa"/>
            <w:vAlign w:val="center"/>
          </w:tcPr>
          <w:p w14:paraId="3F7E4C25" w14:textId="055682B0" w:rsidR="00957F21" w:rsidRPr="006E18FA" w:rsidRDefault="00957F21" w:rsidP="00957F21">
            <w:pPr>
              <w:pStyle w:val="PargrafodaLista"/>
              <w:ind w:left="0" w:righ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ABAIXO DA MÉDIA</w:t>
            </w:r>
          </w:p>
        </w:tc>
        <w:tc>
          <w:tcPr>
            <w:tcW w:w="1414" w:type="dxa"/>
            <w:vAlign w:val="center"/>
          </w:tcPr>
          <w:p w14:paraId="6B3BF331" w14:textId="6D84774D" w:rsidR="00957F21" w:rsidRPr="006E18FA" w:rsidRDefault="00957F21" w:rsidP="00957F21">
            <w:pPr>
              <w:pStyle w:val="PargrafodaLista"/>
              <w:ind w:left="0" w:right="32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SEM CONDIÇÕES DE INFORMAR</w:t>
            </w:r>
          </w:p>
        </w:tc>
      </w:tr>
      <w:tr w:rsidR="00054C0B" w:rsidRPr="006E18FA" w14:paraId="043B53EF" w14:textId="77777777" w:rsidTr="00ED68E5">
        <w:tc>
          <w:tcPr>
            <w:tcW w:w="1839" w:type="dxa"/>
            <w:vAlign w:val="center"/>
          </w:tcPr>
          <w:p w14:paraId="35E5F31C" w14:textId="4642D641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Domínio em sua área de conhecimento científico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737754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3" w:type="dxa"/>
                <w:vAlign w:val="center"/>
              </w:tcPr>
              <w:p w14:paraId="51AC5BB4" w14:textId="6184D007" w:rsidR="008E5965" w:rsidRPr="00C3297C" w:rsidRDefault="00C3297C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56"/>
                    <w:szCs w:val="56"/>
                    <w:lang w:eastAsia="ar-SA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5858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5C46DCC2" w14:textId="466F5B1F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744923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258FEC8C" w14:textId="77995876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680476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1D728A2F" w14:textId="547C5E5C" w:rsidR="008E5965" w:rsidRPr="00C3297C" w:rsidRDefault="00054C0B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943808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4E2BDFF3" w14:textId="45FC43F5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5AC49A7F" w14:textId="77777777" w:rsidTr="00ED68E5">
        <w:tc>
          <w:tcPr>
            <w:tcW w:w="1839" w:type="dxa"/>
            <w:vAlign w:val="center"/>
          </w:tcPr>
          <w:p w14:paraId="730FA574" w14:textId="3538705E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Facilidade de aprendizado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876225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3" w:type="dxa"/>
                <w:vAlign w:val="center"/>
              </w:tcPr>
              <w:p w14:paraId="3A4B44BC" w14:textId="0C377F2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255438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7498A1DB" w14:textId="1D23904F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492711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1E864C4A" w14:textId="06FE27A1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68495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212984EE" w14:textId="0ACB367D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618256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50DD7454" w14:textId="213DA832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415DD191" w14:textId="77777777" w:rsidTr="00ED68E5">
        <w:tc>
          <w:tcPr>
            <w:tcW w:w="1839" w:type="dxa"/>
            <w:vAlign w:val="center"/>
          </w:tcPr>
          <w:p w14:paraId="4367EE20" w14:textId="586E2069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Assiduidade, perseverança, responsabilidade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300459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3" w:type="dxa"/>
                <w:vAlign w:val="center"/>
              </w:tcPr>
              <w:p w14:paraId="0527225D" w14:textId="53EE446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995173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495DEA01" w14:textId="0B3B28CD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2030218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32E70640" w14:textId="36A9F69A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976639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63E78F94" w14:textId="484C96AF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436977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457C01CC" w14:textId="1A7D6A03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442F547F" w14:textId="77777777" w:rsidTr="00ED68E5">
        <w:tc>
          <w:tcPr>
            <w:tcW w:w="1839" w:type="dxa"/>
            <w:vAlign w:val="center"/>
          </w:tcPr>
          <w:p w14:paraId="473D7514" w14:textId="2BBB13AE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Iniciativa, desembaraço, originalidade e liderança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310021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3" w:type="dxa"/>
                <w:vAlign w:val="center"/>
              </w:tcPr>
              <w:p w14:paraId="1BC14C18" w14:textId="4CC1C600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282033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619107AA" w14:textId="00191632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657566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13DFE186" w14:textId="529A8C57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2054815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0EDB8037" w14:textId="303315D0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330594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15D269BE" w14:textId="6815ADDA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066B61E9" w14:textId="77777777" w:rsidTr="00ED68E5">
        <w:tc>
          <w:tcPr>
            <w:tcW w:w="1839" w:type="dxa"/>
            <w:vAlign w:val="center"/>
          </w:tcPr>
          <w:p w14:paraId="66C967FF" w14:textId="01BA8766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Adaptabilidade a novas situações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211951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3" w:type="dxa"/>
                <w:vAlign w:val="center"/>
              </w:tcPr>
              <w:p w14:paraId="57A79600" w14:textId="66D8517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159075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53325B36" w14:textId="3F013354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4706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4DE1FEF5" w14:textId="453DFA9D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706063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71FEDCC2" w14:textId="456EFE61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165367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596803EC" w14:textId="36ACC48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7849429F" w14:textId="77777777" w:rsidTr="00ED68E5">
        <w:tc>
          <w:tcPr>
            <w:tcW w:w="1839" w:type="dxa"/>
            <w:vAlign w:val="center"/>
          </w:tcPr>
          <w:p w14:paraId="6097CDB5" w14:textId="66158C6F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Capacidade de comunicação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661971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3" w:type="dxa"/>
                <w:vAlign w:val="center"/>
              </w:tcPr>
              <w:p w14:paraId="3ABB7D15" w14:textId="1CDC8CFC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4798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45BA70C9" w14:textId="0205DB05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343474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1C85A6EA" w14:textId="27594A04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673332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4E6114F5" w14:textId="063B61E0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97256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7D6DCC73" w14:textId="7E03A72E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8E5965" w:rsidRPr="006E18FA" w14:paraId="530713B3" w14:textId="77777777" w:rsidTr="00ED68E5">
        <w:tc>
          <w:tcPr>
            <w:tcW w:w="1839" w:type="dxa"/>
            <w:vAlign w:val="center"/>
          </w:tcPr>
          <w:p w14:paraId="57A57532" w14:textId="66443595" w:rsidR="008E5965" w:rsidRPr="00ED68E5" w:rsidRDefault="008E5965" w:rsidP="00ED68E5">
            <w:pPr>
              <w:pStyle w:val="PargrafodaLista"/>
              <w:ind w:left="0" w:right="34"/>
              <w:contextualSpacing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68E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Relacionamento interpessoal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473062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3" w:type="dxa"/>
                <w:vAlign w:val="center"/>
              </w:tcPr>
              <w:p w14:paraId="018DF16F" w14:textId="4C71CB1F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801419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3D73E2E0" w14:textId="52C0762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324541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21D38405" w14:textId="1E92136D" w:rsidR="008E5965" w:rsidRPr="00C3297C" w:rsidRDefault="001D5F1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582099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4A7C6E2F" w14:textId="79E4AF7B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631096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4" w:type="dxa"/>
                <w:vAlign w:val="center"/>
              </w:tcPr>
              <w:p w14:paraId="229BEE06" w14:textId="56362A94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</w:tbl>
    <w:p w14:paraId="34464A04" w14:textId="77777777" w:rsidR="00ED68E5" w:rsidRDefault="00ED68E5" w:rsidP="008248B4">
      <w:pPr>
        <w:spacing w:before="240" w:after="120" w:line="480" w:lineRule="auto"/>
        <w:ind w:right="0"/>
        <w:jc w:val="both"/>
        <w:rPr>
          <w:rFonts w:ascii="Times New Roman" w:hAnsi="Times New Roman" w:cs="Times New Roman"/>
          <w:b/>
          <w:bCs/>
          <w:color w:val="EE0000"/>
          <w:sz w:val="22"/>
          <w:szCs w:val="22"/>
          <w:lang w:eastAsia="ar-SA"/>
        </w:rPr>
      </w:pPr>
    </w:p>
    <w:p w14:paraId="7D5DDD25" w14:textId="57BBECE8" w:rsidR="00F52095" w:rsidRPr="006E18FA" w:rsidRDefault="00FB1A6C" w:rsidP="008248B4">
      <w:pPr>
        <w:spacing w:before="240" w:after="120" w:line="48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4C4724">
        <w:rPr>
          <w:rFonts w:ascii="Times New Roman" w:hAnsi="Times New Roman" w:cs="Times New Roman"/>
          <w:b/>
          <w:bCs/>
          <w:color w:val="EE0000"/>
          <w:sz w:val="22"/>
          <w:szCs w:val="22"/>
          <w:lang w:eastAsia="ar-SA"/>
        </w:rPr>
        <w:lastRenderedPageBreak/>
        <w:t>RECOMENDAÇÃO</w:t>
      </w:r>
      <w:r w:rsidR="001D5F15">
        <w:rPr>
          <w:rFonts w:ascii="Times New Roman" w:hAnsi="Times New Roman" w:cs="Times New Roman"/>
          <w:b/>
          <w:bCs/>
          <w:color w:val="EE0000"/>
          <w:sz w:val="22"/>
          <w:szCs w:val="22"/>
          <w:lang w:eastAsia="ar-SA"/>
        </w:rPr>
        <w:t xml:space="preserve"> (clique no texto e selecione)</w:t>
      </w:r>
      <w:r w:rsidR="0016503A" w:rsidRPr="004C4724">
        <w:rPr>
          <w:rFonts w:ascii="Times New Roman" w:hAnsi="Times New Roman" w:cs="Times New Roman"/>
          <w:b/>
          <w:bCs/>
          <w:color w:val="EE0000"/>
          <w:sz w:val="22"/>
          <w:szCs w:val="22"/>
          <w:lang w:eastAsia="ar-SA"/>
        </w:rPr>
        <w:t>:</w:t>
      </w:r>
      <w:r w:rsidR="00F52095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142628611"/>
          <w:placeholder>
            <w:docPart w:val="6D75A070739A480891FFFA5D4479E0D7"/>
          </w:placeholder>
          <w:showingPlcHdr/>
          <w15:color w:val="00FF00"/>
          <w:dropDownList>
            <w:listItem w:value="Escolha um item"/>
            <w:listItem w:displayText="FORTEMENTE RECOMENDADO" w:value="FORTEMENTE RECOMENDADO"/>
            <w:listItem w:displayText="RECOMENDO" w:value="RECOMENDO"/>
            <w:listItem w:displayText="RECOMENDADO COM RESSALVAS" w:value="RECOMENDADO COM RESSALVAS"/>
            <w:listItem w:displayText="NÃO RECOMENDO" w:value="NÃO RECOMENDO"/>
            <w:listItem w:displayText="NÃO CONHEÇO O SUFICIENTE PARA RECOMENDAR" w:value="NÃO CONHEÇO O SUFICIENTE PARA RECOMENDAR"/>
          </w:dropDownList>
        </w:sdtPr>
        <w:sdtContent>
          <w:r w:rsidR="0016503A" w:rsidRPr="00C3297C">
            <w:rPr>
              <w:rStyle w:val="TextodoEspaoReservado"/>
              <w:rFonts w:ascii="Times New Roman" w:hAnsi="Times New Roman" w:cs="Times New Roman"/>
              <w:color w:val="00B050"/>
            </w:rPr>
            <w:t>Escolh</w:t>
          </w:r>
          <w:r w:rsidR="009D49D8" w:rsidRPr="00C3297C">
            <w:rPr>
              <w:rStyle w:val="TextodoEspaoReservado"/>
              <w:rFonts w:ascii="Times New Roman" w:hAnsi="Times New Roman" w:cs="Times New Roman"/>
              <w:color w:val="00B050"/>
            </w:rPr>
            <w:t>a</w:t>
          </w:r>
          <w:r w:rsidR="0016503A" w:rsidRPr="00C3297C">
            <w:rPr>
              <w:rStyle w:val="TextodoEspaoReservado"/>
              <w:rFonts w:ascii="Times New Roman" w:hAnsi="Times New Roman" w:cs="Times New Roman"/>
              <w:color w:val="00B050"/>
            </w:rPr>
            <w:t xml:space="preserve"> um item.</w:t>
          </w:r>
        </w:sdtContent>
      </w:sdt>
    </w:p>
    <w:p w14:paraId="22D36D42" w14:textId="2A1773F5" w:rsidR="00FB1A6C" w:rsidRPr="006E18FA" w:rsidRDefault="00FB1A6C" w:rsidP="007F5C44">
      <w:pPr>
        <w:spacing w:before="120" w:after="120" w:line="48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Assinatura</w:t>
      </w:r>
      <w:r w:rsidR="008E5965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: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alias w:val="Clique em cima para inserir sua assinatura digital"/>
          <w:tag w:val="Clique em cima para inserir sua assinatura digital"/>
          <w:id w:val="877048053"/>
          <w:showingPlcHdr/>
          <w15:color w:val="00FF00"/>
          <w:picture/>
        </w:sdtPr>
        <w:sdtContent>
          <w:r w:rsidR="008E5965" w:rsidRPr="006E18FA">
            <w:rPr>
              <w:rFonts w:ascii="Times New Roman" w:hAnsi="Times New Roman" w:cs="Times New Roman"/>
              <w:b/>
              <w:bCs/>
              <w:noProof/>
              <w:sz w:val="22"/>
              <w:szCs w:val="22"/>
              <w:lang w:eastAsia="ar-SA"/>
            </w:rPr>
            <w:drawing>
              <wp:inline distT="0" distB="0" distL="0" distR="0" wp14:anchorId="47EAF181" wp14:editId="442856FD">
                <wp:extent cx="2882900" cy="755650"/>
                <wp:effectExtent l="0" t="0" r="0" b="6350"/>
                <wp:docPr id="5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6232" cy="787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ectPr w:rsidR="00FB1A6C" w:rsidRPr="006E18FA" w:rsidSect="00E542F2">
      <w:footerReference w:type="default" r:id="rId14"/>
      <w:footerReference w:type="first" r:id="rId15"/>
      <w:pgSz w:w="11906" w:h="16838" w:code="9"/>
      <w:pgMar w:top="1293" w:right="1134" w:bottom="1440" w:left="1134" w:header="454" w:footer="56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A4FAD" w14:textId="77777777" w:rsidR="00200D60" w:rsidRDefault="00200D60" w:rsidP="001C66AD">
      <w:pPr>
        <w:spacing w:after="0" w:line="240" w:lineRule="auto"/>
      </w:pPr>
      <w:r>
        <w:separator/>
      </w:r>
    </w:p>
  </w:endnote>
  <w:endnote w:type="continuationSeparator" w:id="0">
    <w:p w14:paraId="0D30B188" w14:textId="77777777" w:rsidR="00200D60" w:rsidRDefault="00200D60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A4CF3D-DA22-46CB-BE0B-FDB7C43449C2}"/>
    <w:embedBold r:id="rId2" w:fontKey="{9A95FF96-2707-4976-A5B9-9691B5BE21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A15CBD1-C378-453A-BCDF-D213BE693E2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9ADFF8D6-6C00-49BF-AA87-B2D1D57ADE5D}"/>
    <w:embedBold r:id="rId5" w:fontKey="{998104C3-A520-4582-B9DE-46A1B2454D08}"/>
    <w:embedItalic r:id="rId6" w:fontKey="{EC636AC2-3CED-4250-B3F8-E9BEBCFF0AD7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A825B34F-0022-4FD2-94A1-3F0C59E0E8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0B0DA52-4F4C-42DF-A2F9-F8CC5E3799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  <w:embedRegular r:id="rId9" w:fontKey="{34704E47-AD77-4C1A-8EAF-792E4CBDE1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C8F03B41-CC23-42D3-B943-C66529D194C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1" w:fontKey="{75A55B06-5F93-4621-8CE4-EB46AF8869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A324A" w14:textId="49CA7910" w:rsidR="00E542F2" w:rsidRPr="0010062D" w:rsidRDefault="00E542F2" w:rsidP="00E542F2">
    <w:pPr>
      <w:pStyle w:val="Endereo"/>
      <w:ind w:right="-1"/>
      <w:rPr>
        <w:rStyle w:val="apple-style-span"/>
        <w:rFonts w:ascii="Arial" w:hAnsi="Arial" w:cs="Arial"/>
        <w:color w:val="000000" w:themeColor="text1"/>
        <w:sz w:val="15"/>
        <w:szCs w:val="15"/>
      </w:rPr>
    </w:pPr>
    <w:r w:rsidRPr="00E542F2">
      <w:t xml:space="preserve"> </w:t>
    </w:r>
  </w:p>
  <w:p w14:paraId="11E8AC96" w14:textId="77777777" w:rsidR="001D5F15" w:rsidRPr="009C0A21" w:rsidRDefault="001D5F15" w:rsidP="001D5F15">
    <w:pPr>
      <w:pStyle w:val="Endereo"/>
      <w:rPr>
        <w:rFonts w:ascii="Arial" w:hAnsi="Arial" w:cs="Arial"/>
        <w:sz w:val="16"/>
        <w:szCs w:val="16"/>
      </w:rPr>
    </w:pPr>
    <w:r w:rsidRPr="009C0A21">
      <w:rPr>
        <w:noProof/>
        <w:color w:val="000000" w:themeColor="text1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5BEE4A8E" wp14:editId="5FAF18DA">
              <wp:simplePos x="0" y="0"/>
              <wp:positionH relativeFrom="margin">
                <wp:align>left</wp:align>
              </wp:positionH>
              <wp:positionV relativeFrom="paragraph">
                <wp:posOffset>-162560</wp:posOffset>
              </wp:positionV>
              <wp:extent cx="6408964" cy="0"/>
              <wp:effectExtent l="0" t="0" r="0" b="0"/>
              <wp:wrapNone/>
              <wp:docPr id="1850948553" name="Conector reto 1850948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896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C01FDF" id="Conector reto 185094855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12.8pt" to="504.65pt,-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" strokecolor="black [3213]" strokeweight="1.5pt">
              <v:stroke joinstyle="miter"/>
              <w10:wrap anchorx="margin"/>
            </v:line>
          </w:pict>
        </mc:Fallback>
      </mc:AlternateContent>
    </w:r>
    <w:r w:rsidRPr="009C0A21">
      <w:rPr>
        <w:noProof/>
        <w:color w:val="000000" w:themeColor="text1"/>
        <w:sz w:val="16"/>
        <w:szCs w:val="16"/>
        <w:lang w:val="en-US"/>
      </w:rPr>
      <w:drawing>
        <wp:anchor distT="0" distB="0" distL="114300" distR="114300" simplePos="0" relativeHeight="251697152" behindDoc="1" locked="0" layoutInCell="1" allowOverlap="1" wp14:anchorId="5B595948" wp14:editId="0DC30330">
          <wp:simplePos x="0" y="0"/>
          <wp:positionH relativeFrom="margin">
            <wp:posOffset>4726940</wp:posOffset>
          </wp:positionH>
          <wp:positionV relativeFrom="paragraph">
            <wp:posOffset>32385</wp:posOffset>
          </wp:positionV>
          <wp:extent cx="1412240" cy="513715"/>
          <wp:effectExtent l="0" t="0" r="0" b="635"/>
          <wp:wrapTight wrapText="bothSides">
            <wp:wrapPolygon edited="0">
              <wp:start x="0" y="0"/>
              <wp:lineTo x="0" y="20826"/>
              <wp:lineTo x="21270" y="20826"/>
              <wp:lineTo x="21270" y="0"/>
              <wp:lineTo x="0" y="0"/>
            </wp:wrapPolygon>
          </wp:wrapTight>
          <wp:docPr id="1126031950" name="Picture 1" descr="IMD 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D H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0A21">
      <w:rPr>
        <w:rFonts w:ascii="Arial" w:hAnsi="Arial" w:cs="Arial"/>
        <w:sz w:val="16"/>
        <w:szCs w:val="16"/>
      </w:rPr>
      <w:t xml:space="preserve">Alameda Augusto Ruschi, 1349 </w:t>
    </w:r>
  </w:p>
  <w:p w14:paraId="2631BFEC" w14:textId="77777777" w:rsidR="001D5F15" w:rsidRPr="009C0A21" w:rsidRDefault="001D5F15" w:rsidP="001D5F15">
    <w:pPr>
      <w:pStyle w:val="Endereo"/>
      <w:rPr>
        <w:rFonts w:ascii="Arial" w:hAnsi="Arial" w:cs="Arial"/>
        <w:sz w:val="16"/>
        <w:szCs w:val="16"/>
      </w:rPr>
    </w:pPr>
    <w:r w:rsidRPr="009C0A21">
      <w:rPr>
        <w:rFonts w:ascii="Arial" w:hAnsi="Arial" w:cs="Arial"/>
        <w:sz w:val="16"/>
        <w:szCs w:val="16"/>
      </w:rPr>
      <w:t>Jacuhy, Serra - ES, 29161-280</w:t>
    </w:r>
  </w:p>
  <w:p w14:paraId="5D9C9ADF" w14:textId="77777777" w:rsidR="001D5F15" w:rsidRPr="0010062D" w:rsidRDefault="001D5F15" w:rsidP="001D5F15">
    <w:pPr>
      <w:pStyle w:val="Endereo"/>
      <w:rPr>
        <w:rStyle w:val="apple-style-span"/>
        <w:rFonts w:ascii="Arial" w:hAnsi="Arial" w:cs="Arial"/>
        <w:color w:val="000000" w:themeColor="text1"/>
        <w:sz w:val="15"/>
        <w:szCs w:val="15"/>
      </w:rPr>
    </w:pPr>
    <w:r w:rsidRPr="001D5F15">
      <w:rPr>
        <w:rFonts w:ascii="Arial" w:hAnsi="Arial" w:cs="Arial"/>
        <w:sz w:val="15"/>
        <w:szCs w:val="15"/>
      </w:rPr>
      <w:t>mar</w:t>
    </w:r>
    <w:r>
      <w:rPr>
        <w:rFonts w:ascii="Arial" w:hAnsi="Arial" w:cs="Arial"/>
        <w:sz w:val="15"/>
        <w:szCs w:val="15"/>
      </w:rPr>
      <w:t>celo@institutomarcosdaniel.org.br</w:t>
    </w:r>
  </w:p>
  <w:p w14:paraId="4C5A6B31" w14:textId="469853B0" w:rsidR="001E6700" w:rsidRPr="0010062D" w:rsidRDefault="001E6700" w:rsidP="001E6700">
    <w:pPr>
      <w:pStyle w:val="Endereo"/>
      <w:rPr>
        <w:rStyle w:val="apple-style-span"/>
        <w:rFonts w:ascii="Arial" w:hAnsi="Arial" w:cs="Arial"/>
        <w:color w:val="000000" w:themeColor="text1"/>
        <w:sz w:val="15"/>
        <w:szCs w:val="1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68313" w14:textId="0C4656D5" w:rsidR="009C0A21" w:rsidRPr="009C0A21" w:rsidRDefault="009C0A21" w:rsidP="0010062D">
    <w:pPr>
      <w:pStyle w:val="Endereo"/>
      <w:rPr>
        <w:rFonts w:ascii="Arial" w:hAnsi="Arial" w:cs="Arial"/>
        <w:sz w:val="16"/>
        <w:szCs w:val="16"/>
      </w:rPr>
    </w:pPr>
    <w:r w:rsidRPr="009C0A21">
      <w:rPr>
        <w:noProof/>
        <w:color w:val="000000" w:themeColor="text1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6A16A9F" wp14:editId="017DDB5C">
              <wp:simplePos x="0" y="0"/>
              <wp:positionH relativeFrom="margin">
                <wp:align>left</wp:align>
              </wp:positionH>
              <wp:positionV relativeFrom="paragraph">
                <wp:posOffset>-162560</wp:posOffset>
              </wp:positionV>
              <wp:extent cx="6408964" cy="0"/>
              <wp:effectExtent l="0" t="0" r="0" b="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896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B9964E" id="Conector reto 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12.8pt" to="504.65pt,-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" strokecolor="black [3213]" strokeweight="1.5pt">
              <v:stroke joinstyle="miter"/>
              <w10:wrap anchorx="margin"/>
            </v:line>
          </w:pict>
        </mc:Fallback>
      </mc:AlternateContent>
    </w:r>
    <w:r w:rsidRPr="009C0A21">
      <w:rPr>
        <w:noProof/>
        <w:color w:val="000000" w:themeColor="text1"/>
        <w:sz w:val="16"/>
        <w:szCs w:val="16"/>
        <w:lang w:val="en-US"/>
      </w:rPr>
      <w:drawing>
        <wp:anchor distT="0" distB="0" distL="114300" distR="114300" simplePos="0" relativeHeight="251694080" behindDoc="1" locked="0" layoutInCell="1" allowOverlap="1" wp14:anchorId="319C5CDA" wp14:editId="39BA425F">
          <wp:simplePos x="0" y="0"/>
          <wp:positionH relativeFrom="margin">
            <wp:posOffset>4726940</wp:posOffset>
          </wp:positionH>
          <wp:positionV relativeFrom="paragraph">
            <wp:posOffset>32385</wp:posOffset>
          </wp:positionV>
          <wp:extent cx="1412240" cy="513715"/>
          <wp:effectExtent l="0" t="0" r="0" b="635"/>
          <wp:wrapTight wrapText="bothSides">
            <wp:wrapPolygon edited="0">
              <wp:start x="0" y="0"/>
              <wp:lineTo x="0" y="20826"/>
              <wp:lineTo x="21270" y="20826"/>
              <wp:lineTo x="21270" y="0"/>
              <wp:lineTo x="0" y="0"/>
            </wp:wrapPolygon>
          </wp:wrapTight>
          <wp:docPr id="62" name="Picture 1" descr="IMD 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D H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0A21">
      <w:rPr>
        <w:rFonts w:ascii="Arial" w:hAnsi="Arial" w:cs="Arial"/>
        <w:sz w:val="16"/>
        <w:szCs w:val="16"/>
      </w:rPr>
      <w:t xml:space="preserve">Alameda Augusto Ruschi, 1349 </w:t>
    </w:r>
  </w:p>
  <w:p w14:paraId="362B86A1" w14:textId="4E3AD86C" w:rsidR="009C0A21" w:rsidRPr="009C0A21" w:rsidRDefault="009C0A21" w:rsidP="0010062D">
    <w:pPr>
      <w:pStyle w:val="Endereo"/>
      <w:rPr>
        <w:rFonts w:ascii="Arial" w:hAnsi="Arial" w:cs="Arial"/>
        <w:sz w:val="16"/>
        <w:szCs w:val="16"/>
      </w:rPr>
    </w:pPr>
    <w:r w:rsidRPr="009C0A21">
      <w:rPr>
        <w:rFonts w:ascii="Arial" w:hAnsi="Arial" w:cs="Arial"/>
        <w:sz w:val="16"/>
        <w:szCs w:val="16"/>
      </w:rPr>
      <w:t>Jacuhy, Serra - ES, 29161-280</w:t>
    </w:r>
  </w:p>
  <w:p w14:paraId="049CB00D" w14:textId="1CE5B325" w:rsidR="0010062D" w:rsidRPr="0010062D" w:rsidRDefault="001D5F15" w:rsidP="0010062D">
    <w:pPr>
      <w:pStyle w:val="Endereo"/>
      <w:rPr>
        <w:rStyle w:val="apple-style-span"/>
        <w:rFonts w:ascii="Arial" w:hAnsi="Arial" w:cs="Arial"/>
        <w:color w:val="000000" w:themeColor="text1"/>
        <w:sz w:val="15"/>
        <w:szCs w:val="15"/>
      </w:rPr>
    </w:pPr>
    <w:r w:rsidRPr="001D5F15">
      <w:rPr>
        <w:rFonts w:ascii="Arial" w:hAnsi="Arial" w:cs="Arial"/>
        <w:sz w:val="15"/>
        <w:szCs w:val="15"/>
      </w:rPr>
      <w:t>mar</w:t>
    </w:r>
    <w:r>
      <w:rPr>
        <w:rFonts w:ascii="Arial" w:hAnsi="Arial" w:cs="Arial"/>
        <w:sz w:val="15"/>
        <w:szCs w:val="15"/>
      </w:rPr>
      <w:t>celo@institutomarcosdaniel.org.br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38B09" w14:textId="77777777" w:rsidR="00200D60" w:rsidRDefault="00200D60" w:rsidP="001C66AD">
      <w:pPr>
        <w:spacing w:after="0" w:line="240" w:lineRule="auto"/>
      </w:pPr>
      <w:r>
        <w:separator/>
      </w:r>
    </w:p>
  </w:footnote>
  <w:footnote w:type="continuationSeparator" w:id="0">
    <w:p w14:paraId="4DC9C7C4" w14:textId="77777777" w:rsidR="00200D60" w:rsidRDefault="00200D60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5394D24"/>
    <w:multiLevelType w:val="hybridMultilevel"/>
    <w:tmpl w:val="28B4E9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3B2EF6"/>
    <w:multiLevelType w:val="hybridMultilevel"/>
    <w:tmpl w:val="F1E8DC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3019770">
    <w:abstractNumId w:val="12"/>
  </w:num>
  <w:num w:numId="2" w16cid:durableId="915363952">
    <w:abstractNumId w:val="8"/>
  </w:num>
  <w:num w:numId="3" w16cid:durableId="279145109">
    <w:abstractNumId w:val="16"/>
  </w:num>
  <w:num w:numId="4" w16cid:durableId="151062927">
    <w:abstractNumId w:val="13"/>
  </w:num>
  <w:num w:numId="5" w16cid:durableId="1381395140">
    <w:abstractNumId w:val="14"/>
  </w:num>
  <w:num w:numId="6" w16cid:durableId="1456410738">
    <w:abstractNumId w:val="20"/>
  </w:num>
  <w:num w:numId="7" w16cid:durableId="1498572983">
    <w:abstractNumId w:val="7"/>
  </w:num>
  <w:num w:numId="8" w16cid:durableId="1570656448">
    <w:abstractNumId w:val="11"/>
  </w:num>
  <w:num w:numId="9" w16cid:durableId="500393263">
    <w:abstractNumId w:val="18"/>
  </w:num>
  <w:num w:numId="10" w16cid:durableId="1802919488">
    <w:abstractNumId w:val="2"/>
  </w:num>
  <w:num w:numId="11" w16cid:durableId="2024547726">
    <w:abstractNumId w:val="6"/>
  </w:num>
  <w:num w:numId="12" w16cid:durableId="1275745300">
    <w:abstractNumId w:val="1"/>
  </w:num>
  <w:num w:numId="13" w16cid:durableId="2082748648">
    <w:abstractNumId w:val="3"/>
  </w:num>
  <w:num w:numId="14" w16cid:durableId="809127262">
    <w:abstractNumId w:val="10"/>
  </w:num>
  <w:num w:numId="15" w16cid:durableId="548419064">
    <w:abstractNumId w:val="9"/>
  </w:num>
  <w:num w:numId="16" w16cid:durableId="53890366">
    <w:abstractNumId w:val="17"/>
  </w:num>
  <w:num w:numId="17" w16cid:durableId="1610696168">
    <w:abstractNumId w:val="4"/>
  </w:num>
  <w:num w:numId="18" w16cid:durableId="2042587325">
    <w:abstractNumId w:val="24"/>
  </w:num>
  <w:num w:numId="19" w16cid:durableId="731317051">
    <w:abstractNumId w:val="19"/>
  </w:num>
  <w:num w:numId="20" w16cid:durableId="1397120027">
    <w:abstractNumId w:val="15"/>
  </w:num>
  <w:num w:numId="21" w16cid:durableId="1738622620">
    <w:abstractNumId w:val="23"/>
  </w:num>
  <w:num w:numId="22" w16cid:durableId="1068921607">
    <w:abstractNumId w:val="5"/>
  </w:num>
  <w:num w:numId="23" w16cid:durableId="1183471422">
    <w:abstractNumId w:val="0"/>
  </w:num>
  <w:num w:numId="24" w16cid:durableId="1072002760">
    <w:abstractNumId w:val="17"/>
  </w:num>
  <w:num w:numId="25" w16cid:durableId="80301273">
    <w:abstractNumId w:val="17"/>
  </w:num>
  <w:num w:numId="26" w16cid:durableId="1863131928">
    <w:abstractNumId w:val="17"/>
  </w:num>
  <w:num w:numId="27" w16cid:durableId="382486791">
    <w:abstractNumId w:val="17"/>
  </w:num>
  <w:num w:numId="28" w16cid:durableId="1724401820">
    <w:abstractNumId w:val="16"/>
  </w:num>
  <w:num w:numId="29" w16cid:durableId="194275502">
    <w:abstractNumId w:val="21"/>
  </w:num>
  <w:num w:numId="30" w16cid:durableId="1108964776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wo4YIV9v8Gr8AYv9LXaMtGRx9rM10hn9SGOePvqGv++OLcVY5mvmFuPqm2YJRnxrmgKm3OB+wJxJ4B1LAmFL7w==" w:salt="5H+nVIH4DTrFUeOL96z4vQ=="/>
  <w:styleLockTheme/>
  <w:styleLockQFSet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94E"/>
    <w:rsid w:val="00020F8E"/>
    <w:rsid w:val="00026963"/>
    <w:rsid w:val="00035110"/>
    <w:rsid w:val="00052382"/>
    <w:rsid w:val="00054C0B"/>
    <w:rsid w:val="0006568A"/>
    <w:rsid w:val="00071B1F"/>
    <w:rsid w:val="000738F9"/>
    <w:rsid w:val="00076F0F"/>
    <w:rsid w:val="00084253"/>
    <w:rsid w:val="000D1D72"/>
    <w:rsid w:val="000D1F49"/>
    <w:rsid w:val="000D413F"/>
    <w:rsid w:val="000E0945"/>
    <w:rsid w:val="0010062D"/>
    <w:rsid w:val="00107684"/>
    <w:rsid w:val="00111EAB"/>
    <w:rsid w:val="00112129"/>
    <w:rsid w:val="00121621"/>
    <w:rsid w:val="001632C0"/>
    <w:rsid w:val="0016503A"/>
    <w:rsid w:val="001727CA"/>
    <w:rsid w:val="001800B8"/>
    <w:rsid w:val="001846F6"/>
    <w:rsid w:val="001954EB"/>
    <w:rsid w:val="001B0B3A"/>
    <w:rsid w:val="001C171C"/>
    <w:rsid w:val="001C66AD"/>
    <w:rsid w:val="001C74CF"/>
    <w:rsid w:val="001D5F15"/>
    <w:rsid w:val="001E6700"/>
    <w:rsid w:val="001E7FCD"/>
    <w:rsid w:val="00200D60"/>
    <w:rsid w:val="0021742C"/>
    <w:rsid w:val="00230D29"/>
    <w:rsid w:val="00237F8E"/>
    <w:rsid w:val="00254823"/>
    <w:rsid w:val="00265784"/>
    <w:rsid w:val="00286431"/>
    <w:rsid w:val="002963B8"/>
    <w:rsid w:val="002A05D2"/>
    <w:rsid w:val="002A4125"/>
    <w:rsid w:val="002C56E6"/>
    <w:rsid w:val="002D2546"/>
    <w:rsid w:val="002D36A5"/>
    <w:rsid w:val="00306532"/>
    <w:rsid w:val="003251BA"/>
    <w:rsid w:val="00333A99"/>
    <w:rsid w:val="00340031"/>
    <w:rsid w:val="00361E11"/>
    <w:rsid w:val="00377440"/>
    <w:rsid w:val="0038636F"/>
    <w:rsid w:val="00386FB5"/>
    <w:rsid w:val="00387281"/>
    <w:rsid w:val="00387E39"/>
    <w:rsid w:val="0040090B"/>
    <w:rsid w:val="00401896"/>
    <w:rsid w:val="00410E09"/>
    <w:rsid w:val="00421260"/>
    <w:rsid w:val="00433D57"/>
    <w:rsid w:val="00453C1A"/>
    <w:rsid w:val="0046302A"/>
    <w:rsid w:val="004647C0"/>
    <w:rsid w:val="0046583B"/>
    <w:rsid w:val="00487D2D"/>
    <w:rsid w:val="004A353B"/>
    <w:rsid w:val="004A56EE"/>
    <w:rsid w:val="004B15DE"/>
    <w:rsid w:val="004B2A14"/>
    <w:rsid w:val="004C4724"/>
    <w:rsid w:val="004D5D62"/>
    <w:rsid w:val="00504AA9"/>
    <w:rsid w:val="0051084C"/>
    <w:rsid w:val="005112D0"/>
    <w:rsid w:val="00511538"/>
    <w:rsid w:val="005117D3"/>
    <w:rsid w:val="0052634C"/>
    <w:rsid w:val="00533D86"/>
    <w:rsid w:val="00551763"/>
    <w:rsid w:val="00555681"/>
    <w:rsid w:val="00577E06"/>
    <w:rsid w:val="00584C24"/>
    <w:rsid w:val="005921DE"/>
    <w:rsid w:val="005A3BF7"/>
    <w:rsid w:val="005C0DC2"/>
    <w:rsid w:val="005D160E"/>
    <w:rsid w:val="005F0BF1"/>
    <w:rsid w:val="005F2035"/>
    <w:rsid w:val="005F7990"/>
    <w:rsid w:val="0060294E"/>
    <w:rsid w:val="006131E3"/>
    <w:rsid w:val="00622682"/>
    <w:rsid w:val="00630B7F"/>
    <w:rsid w:val="006356AF"/>
    <w:rsid w:val="0063739C"/>
    <w:rsid w:val="006409D1"/>
    <w:rsid w:val="006502EA"/>
    <w:rsid w:val="00654A30"/>
    <w:rsid w:val="00657C4F"/>
    <w:rsid w:val="00686ED4"/>
    <w:rsid w:val="006B248A"/>
    <w:rsid w:val="006E18FA"/>
    <w:rsid w:val="00703BBA"/>
    <w:rsid w:val="0071312D"/>
    <w:rsid w:val="00741EEF"/>
    <w:rsid w:val="00743CDA"/>
    <w:rsid w:val="00763DE5"/>
    <w:rsid w:val="00770F25"/>
    <w:rsid w:val="00780EE1"/>
    <w:rsid w:val="00782FA3"/>
    <w:rsid w:val="00786EBF"/>
    <w:rsid w:val="00792C27"/>
    <w:rsid w:val="00795D7D"/>
    <w:rsid w:val="007B0A85"/>
    <w:rsid w:val="007B2624"/>
    <w:rsid w:val="007B2E52"/>
    <w:rsid w:val="007C1F5D"/>
    <w:rsid w:val="007C6A52"/>
    <w:rsid w:val="007F5C44"/>
    <w:rsid w:val="00802E64"/>
    <w:rsid w:val="00803B96"/>
    <w:rsid w:val="008119CC"/>
    <w:rsid w:val="00816D5C"/>
    <w:rsid w:val="0082043E"/>
    <w:rsid w:val="008248B4"/>
    <w:rsid w:val="0083237C"/>
    <w:rsid w:val="00897331"/>
    <w:rsid w:val="008A1DB8"/>
    <w:rsid w:val="008A48B7"/>
    <w:rsid w:val="008D4978"/>
    <w:rsid w:val="008E203A"/>
    <w:rsid w:val="008E5965"/>
    <w:rsid w:val="00907545"/>
    <w:rsid w:val="009116F5"/>
    <w:rsid w:val="0091229C"/>
    <w:rsid w:val="0093700A"/>
    <w:rsid w:val="00940E73"/>
    <w:rsid w:val="00950D39"/>
    <w:rsid w:val="0095786A"/>
    <w:rsid w:val="00957F21"/>
    <w:rsid w:val="00970FF2"/>
    <w:rsid w:val="00976A6B"/>
    <w:rsid w:val="0098597D"/>
    <w:rsid w:val="00991FA9"/>
    <w:rsid w:val="00992697"/>
    <w:rsid w:val="00997EB6"/>
    <w:rsid w:val="009B4EFB"/>
    <w:rsid w:val="009C0A21"/>
    <w:rsid w:val="009D49D8"/>
    <w:rsid w:val="009E2964"/>
    <w:rsid w:val="009E4AA1"/>
    <w:rsid w:val="009E5817"/>
    <w:rsid w:val="009F619A"/>
    <w:rsid w:val="009F6DDE"/>
    <w:rsid w:val="00A0432D"/>
    <w:rsid w:val="00A213CB"/>
    <w:rsid w:val="00A3555A"/>
    <w:rsid w:val="00A370A8"/>
    <w:rsid w:val="00A370CB"/>
    <w:rsid w:val="00A37F18"/>
    <w:rsid w:val="00A46B22"/>
    <w:rsid w:val="00A53A0D"/>
    <w:rsid w:val="00A555F6"/>
    <w:rsid w:val="00A56811"/>
    <w:rsid w:val="00A62630"/>
    <w:rsid w:val="00A6441C"/>
    <w:rsid w:val="00A73847"/>
    <w:rsid w:val="00A813E2"/>
    <w:rsid w:val="00A850FD"/>
    <w:rsid w:val="00A90467"/>
    <w:rsid w:val="00AA4FA7"/>
    <w:rsid w:val="00AC614B"/>
    <w:rsid w:val="00AC73A0"/>
    <w:rsid w:val="00AD4006"/>
    <w:rsid w:val="00AE0CD0"/>
    <w:rsid w:val="00AE21DC"/>
    <w:rsid w:val="00AE3D88"/>
    <w:rsid w:val="00AF0F0E"/>
    <w:rsid w:val="00AF7591"/>
    <w:rsid w:val="00B13348"/>
    <w:rsid w:val="00B27332"/>
    <w:rsid w:val="00B27589"/>
    <w:rsid w:val="00B46AC8"/>
    <w:rsid w:val="00B6217C"/>
    <w:rsid w:val="00B6289B"/>
    <w:rsid w:val="00B842B0"/>
    <w:rsid w:val="00B87884"/>
    <w:rsid w:val="00B95722"/>
    <w:rsid w:val="00B964B4"/>
    <w:rsid w:val="00BA5108"/>
    <w:rsid w:val="00BD0923"/>
    <w:rsid w:val="00BD4753"/>
    <w:rsid w:val="00BD5CB1"/>
    <w:rsid w:val="00BE62EE"/>
    <w:rsid w:val="00BE7091"/>
    <w:rsid w:val="00C003BA"/>
    <w:rsid w:val="00C3297C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02B7"/>
    <w:rsid w:val="00CE6104"/>
    <w:rsid w:val="00CE780C"/>
    <w:rsid w:val="00CE7918"/>
    <w:rsid w:val="00CF1B89"/>
    <w:rsid w:val="00CF52D5"/>
    <w:rsid w:val="00CF6FC6"/>
    <w:rsid w:val="00D025DA"/>
    <w:rsid w:val="00D05040"/>
    <w:rsid w:val="00D0540B"/>
    <w:rsid w:val="00D05D0B"/>
    <w:rsid w:val="00D16163"/>
    <w:rsid w:val="00D24D01"/>
    <w:rsid w:val="00D31931"/>
    <w:rsid w:val="00D50B65"/>
    <w:rsid w:val="00D53EAE"/>
    <w:rsid w:val="00D629E6"/>
    <w:rsid w:val="00D66EF9"/>
    <w:rsid w:val="00D76391"/>
    <w:rsid w:val="00D776BF"/>
    <w:rsid w:val="00DA3CF0"/>
    <w:rsid w:val="00DB3FAD"/>
    <w:rsid w:val="00DE6AE4"/>
    <w:rsid w:val="00DE6CE2"/>
    <w:rsid w:val="00DF5F06"/>
    <w:rsid w:val="00E046B6"/>
    <w:rsid w:val="00E35EBA"/>
    <w:rsid w:val="00E542F2"/>
    <w:rsid w:val="00E61C09"/>
    <w:rsid w:val="00E66C3D"/>
    <w:rsid w:val="00E71F57"/>
    <w:rsid w:val="00EA7917"/>
    <w:rsid w:val="00EB263C"/>
    <w:rsid w:val="00EB3B58"/>
    <w:rsid w:val="00EC7359"/>
    <w:rsid w:val="00ED3371"/>
    <w:rsid w:val="00ED68E5"/>
    <w:rsid w:val="00EE3054"/>
    <w:rsid w:val="00F00606"/>
    <w:rsid w:val="00F01256"/>
    <w:rsid w:val="00F03E71"/>
    <w:rsid w:val="00F17216"/>
    <w:rsid w:val="00F470AA"/>
    <w:rsid w:val="00F52095"/>
    <w:rsid w:val="00FA01D3"/>
    <w:rsid w:val="00FA62AE"/>
    <w:rsid w:val="00FB1A6C"/>
    <w:rsid w:val="00FB7822"/>
    <w:rsid w:val="00FC7475"/>
    <w:rsid w:val="00FD6696"/>
    <w:rsid w:val="00FE78A0"/>
    <w:rsid w:val="00FF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78862"/>
  <w15:chartTrackingRefBased/>
  <w15:docId w15:val="{E4B3F219-58DF-4F3E-BA1B-43FDA52C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  <w:rPr>
      <w:lang w:val="pt-BR"/>
    </w:rPr>
  </w:style>
  <w:style w:type="paragraph" w:styleId="Ttulo1">
    <w:name w:val="heading 1"/>
    <w:basedOn w:val="Normal"/>
    <w:link w:val="Ttulo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387A4A" w:themeColor="accent5" w:themeShade="E6"/>
      <w:sz w:val="36"/>
    </w:rPr>
  </w:style>
  <w:style w:type="paragraph" w:styleId="Ttulo2">
    <w:name w:val="heading 2"/>
    <w:basedOn w:val="Normal"/>
    <w:link w:val="Ttulo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387A4A" w:themeColor="accent5" w:themeShade="E6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2683C6" w:themeColor="accent2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27CED7" w:themeColor="accent3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CED7" w:themeColor="accent3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743CDA"/>
    <w:rPr>
      <w:rFonts w:asciiTheme="majorHAnsi" w:hAnsiTheme="majorHAnsi"/>
      <w:b/>
      <w:color w:val="387A4A" w:themeColor="accent5" w:themeShade="E6"/>
      <w:sz w:val="36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rsid w:val="00743CDA"/>
    <w:rPr>
      <w:rFonts w:asciiTheme="majorHAnsi" w:hAnsiTheme="majorHAnsi"/>
      <w:b/>
      <w:bCs/>
      <w:color w:val="387A4A" w:themeColor="accent5" w:themeShade="E6"/>
      <w:sz w:val="32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743CDA"/>
    <w:rPr>
      <w:rFonts w:asciiTheme="majorHAnsi" w:hAnsiTheme="majorHAnsi"/>
      <w:b/>
      <w:bCs/>
      <w:color w:val="2683C6" w:themeColor="accent2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82682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1CADE4" w:themeColor="accent1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1C66AD"/>
    <w:rPr>
      <w:b/>
      <w:noProof/>
      <w:color w:val="1CADE4" w:themeColor="accent1"/>
      <w:szCs w:val="24"/>
    </w:rPr>
  </w:style>
  <w:style w:type="paragraph" w:styleId="Rodap">
    <w:name w:val="footer"/>
    <w:basedOn w:val="Normal"/>
    <w:link w:val="RodapChar"/>
    <w:uiPriority w:val="99"/>
    <w:rsid w:val="000D1D72"/>
    <w:pPr>
      <w:shd w:val="clear" w:color="auto" w:fill="62A39F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0D1D72"/>
    <w:rPr>
      <w:color w:val="FFFFFF" w:themeColor="background1"/>
      <w:sz w:val="18"/>
      <w:szCs w:val="24"/>
      <w:shd w:val="clear" w:color="auto" w:fill="62A39F" w:themeFill="text2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unhideWhenUsed/>
    <w:rsid w:val="000D1F49"/>
    <w:rPr>
      <w:color w:val="6EAC1C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743CDA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3CDA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3CDA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3CDA"/>
    <w:rPr>
      <w:rFonts w:asciiTheme="majorHAnsi" w:eastAsiaTheme="majorEastAsia" w:hAnsiTheme="majorHAnsi" w:cstheme="majorBidi"/>
      <w:color w:val="27CED7" w:themeColor="accent3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3CDA"/>
    <w:rPr>
      <w:rFonts w:asciiTheme="majorHAnsi" w:eastAsiaTheme="majorEastAsia" w:hAnsiTheme="majorHAnsi" w:cstheme="majorBidi"/>
      <w:i/>
      <w:iCs/>
      <w:color w:val="27CED7" w:themeColor="accent3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B26B0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e">
    <w:name w:val="Nome"/>
    <w:basedOn w:val="Normal"/>
    <w:uiPriority w:val="1"/>
    <w:qFormat/>
    <w:rsid w:val="000D1D72"/>
    <w:pPr>
      <w:shd w:val="clear" w:color="auto" w:fill="62A39F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Endereo">
    <w:name w:val="Endereço"/>
    <w:basedOn w:val="Normal"/>
    <w:uiPriority w:val="1"/>
    <w:qFormat/>
    <w:rsid w:val="00743CDA"/>
    <w:pPr>
      <w:spacing w:after="0"/>
    </w:pPr>
  </w:style>
  <w:style w:type="paragraph" w:styleId="Data">
    <w:name w:val="Date"/>
    <w:basedOn w:val="Normal"/>
    <w:next w:val="Normal"/>
    <w:link w:val="DataChar"/>
    <w:uiPriority w:val="99"/>
    <w:rsid w:val="00EB263C"/>
    <w:pPr>
      <w:spacing w:before="600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62A39F" w:themeColor="text2"/>
      <w:szCs w:val="18"/>
    </w:rPr>
  </w:style>
  <w:style w:type="character" w:customStyle="1" w:styleId="DataChar">
    <w:name w:val="Data Char"/>
    <w:basedOn w:val="Fontepargpadro"/>
    <w:link w:val="Data"/>
    <w:uiPriority w:val="99"/>
    <w:rsid w:val="00EB263C"/>
  </w:style>
  <w:style w:type="paragraph" w:styleId="Saudao">
    <w:name w:val="Salutation"/>
    <w:basedOn w:val="Normal"/>
    <w:next w:val="Normal"/>
    <w:link w:val="SaudaoChar"/>
    <w:uiPriority w:val="99"/>
    <w:rsid w:val="001C66AD"/>
    <w:pPr>
      <w:spacing w:before="480" w:after="480"/>
    </w:pPr>
    <w:rPr>
      <w:color w:val="27CED7" w:themeColor="accent3"/>
      <w:sz w:val="36"/>
    </w:rPr>
  </w:style>
  <w:style w:type="character" w:customStyle="1" w:styleId="SaudaoChar">
    <w:name w:val="Saudação Char"/>
    <w:basedOn w:val="Fontepargpadro"/>
    <w:link w:val="Saudao"/>
    <w:uiPriority w:val="99"/>
    <w:rsid w:val="001C66AD"/>
    <w:rPr>
      <w:color w:val="27CED7" w:themeColor="accent3"/>
      <w:sz w:val="36"/>
    </w:rPr>
  </w:style>
  <w:style w:type="paragraph" w:styleId="Assinatura">
    <w:name w:val="Signature"/>
    <w:basedOn w:val="Normal"/>
    <w:link w:val="AssinaturaChar"/>
    <w:uiPriority w:val="99"/>
    <w:rsid w:val="00EB263C"/>
  </w:style>
  <w:style w:type="character" w:customStyle="1" w:styleId="AssinaturaChar">
    <w:name w:val="Assinatura Char"/>
    <w:basedOn w:val="Fontepargpadro"/>
    <w:link w:val="Assinatura"/>
    <w:uiPriority w:val="99"/>
    <w:rsid w:val="00EB263C"/>
  </w:style>
  <w:style w:type="character" w:styleId="TextodoEspaoReservado">
    <w:name w:val="Placeholder Text"/>
    <w:basedOn w:val="Fontepargpadro"/>
    <w:uiPriority w:val="99"/>
    <w:semiHidden/>
    <w:rsid w:val="00EB263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6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6EBF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nhideWhenUsed/>
    <w:rsid w:val="00511538"/>
    <w:pPr>
      <w:spacing w:after="0" w:line="240" w:lineRule="auto"/>
      <w:ind w:right="0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511538"/>
    <w:rPr>
      <w:rFonts w:ascii="Arial" w:eastAsia="Times New Roman" w:hAnsi="Arial" w:cs="Times New Roman"/>
      <w:sz w:val="24"/>
      <w:szCs w:val="24"/>
      <w:lang w:val="pt-BR" w:eastAsia="pt-BR"/>
    </w:rPr>
  </w:style>
  <w:style w:type="character" w:customStyle="1" w:styleId="apple-style-span">
    <w:name w:val="apple-style-span"/>
    <w:basedOn w:val="Fontepargpadro"/>
    <w:rsid w:val="0010062D"/>
  </w:style>
  <w:style w:type="paragraph" w:styleId="PargrafodaLista">
    <w:name w:val="List Paragraph"/>
    <w:basedOn w:val="Normal"/>
    <w:uiPriority w:val="34"/>
    <w:semiHidden/>
    <w:qFormat/>
    <w:rsid w:val="00AA4FA7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rsid w:val="00AA4FA7"/>
    <w:rPr>
      <w:color w:val="605E5C"/>
      <w:shd w:val="clear" w:color="auto" w:fill="E1DFDD"/>
    </w:rPr>
  </w:style>
  <w:style w:type="table" w:styleId="Tabelacomgrade">
    <w:name w:val="Table Grid"/>
    <w:basedOn w:val="Tabelanormal"/>
    <w:rsid w:val="00957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8A48B7"/>
    <w:pPr>
      <w:spacing w:after="0" w:line="240" w:lineRule="auto"/>
    </w:pPr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6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celo@institutomarcosdaniel.org.br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rtle\AppData\Local\Packages\Microsoft.Office.Desktop_8wekyb3d8bbwe\LocalCache\Roaming\Microsoft\Templates\Papel%20timbrado%20de%20se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75A070739A480891FFFA5D4479E0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F63096-16C6-4184-A1E3-8449E3FE3214}"/>
      </w:docPartPr>
      <w:docPartBody>
        <w:p w:rsidR="003A747E" w:rsidRDefault="00DF4B6D" w:rsidP="00DF4B6D">
          <w:pPr>
            <w:pStyle w:val="6D75A070739A480891FFFA5D4479E0D7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</w:rPr>
            <w:t>Escolha um item.</w:t>
          </w:r>
        </w:p>
      </w:docPartBody>
    </w:docPart>
    <w:docPart>
      <w:docPartPr>
        <w:name w:val="28878889F0754C89BFC05698A61086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4D9C7A-486E-469A-8D9F-EA3BA5AFA50A}"/>
      </w:docPartPr>
      <w:docPartBody>
        <w:p w:rsidR="003A747E" w:rsidRDefault="00DF4B6D" w:rsidP="00DF4B6D">
          <w:pPr>
            <w:pStyle w:val="28878889F0754C89BFC05698A610869E"/>
          </w:pPr>
          <w:r w:rsidRPr="009D49D8">
            <w:rPr>
              <w:rStyle w:val="TextodoEspaoReservado"/>
              <w:rFonts w:ascii="Abadi" w:hAnsi="Abadi"/>
              <w:b w:val="0"/>
              <w:bCs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5BC63D9C0073495480593757FF0083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BC1887-0243-4FDA-B79B-D5E22BABE243}"/>
      </w:docPartPr>
      <w:docPartBody>
        <w:p w:rsidR="003A747E" w:rsidRDefault="00DF4B6D" w:rsidP="00DF4B6D">
          <w:pPr>
            <w:pStyle w:val="5BC63D9C0073495480593757FF0083D0"/>
          </w:pPr>
          <w:r w:rsidRPr="009D49D8">
            <w:rPr>
              <w:rStyle w:val="TextodoEspaoReservado"/>
              <w:rFonts w:ascii="Abadi" w:hAnsi="Abadi"/>
              <w:b w:val="0"/>
              <w:bCs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ECDEF9E3B35B468397E182D56EC067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0080D7-E2C5-4059-A219-9AF4852C0EB5}"/>
      </w:docPartPr>
      <w:docPartBody>
        <w:p w:rsidR="003A747E" w:rsidRDefault="00DF4B6D" w:rsidP="00DF4B6D">
          <w:pPr>
            <w:pStyle w:val="ECDEF9E3B35B468397E182D56EC0670C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15CE54B8B4ED45D7940CA46E918CB6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4C2E66-B904-4D37-8F0E-D7E61C55B6A6}"/>
      </w:docPartPr>
      <w:docPartBody>
        <w:p w:rsidR="003A747E" w:rsidRDefault="00DF4B6D" w:rsidP="00DF4B6D">
          <w:pPr>
            <w:pStyle w:val="15CE54B8B4ED45D7940CA46E918CB630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B9F139804F48486BB360E4292093E5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1A1567-7153-48B6-986A-8301570F6721}"/>
      </w:docPartPr>
      <w:docPartBody>
        <w:p w:rsidR="003A747E" w:rsidRDefault="00DF4B6D" w:rsidP="00DF4B6D">
          <w:pPr>
            <w:pStyle w:val="B9F139804F48486BB360E4292093E527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2F7BD2D0794341B1B88FE1E54D8DEA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AE059C-4CD0-42D0-9F4E-8A4951FF84F8}"/>
      </w:docPartPr>
      <w:docPartBody>
        <w:p w:rsidR="003A747E" w:rsidRDefault="00DF4B6D" w:rsidP="00DF4B6D">
          <w:pPr>
            <w:pStyle w:val="2F7BD2D0794341B1B88FE1E54D8DEA36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8C413A639C1B49139D698C16F5C7C9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6C984E-E50E-4DD1-A611-DD10C8F623A6}"/>
      </w:docPartPr>
      <w:docPartBody>
        <w:p w:rsidR="003A747E" w:rsidRDefault="00DF4B6D" w:rsidP="00DF4B6D">
          <w:pPr>
            <w:pStyle w:val="8C413A639C1B49139D698C16F5C7C953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C0BC50CE477F417583A97DB77B457A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2394E1-B700-4ED4-93D1-0CDAFCDF7E3F}"/>
      </w:docPartPr>
      <w:docPartBody>
        <w:p w:rsidR="003A747E" w:rsidRDefault="00DF4B6D" w:rsidP="00DF4B6D">
          <w:pPr>
            <w:pStyle w:val="C0BC50CE477F417583A97DB77B457AB9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0"/>
              <w:szCs w:val="20"/>
            </w:rPr>
            <w:t>Clique aqui para inserir uma data.</w:t>
          </w:r>
        </w:p>
      </w:docPartBody>
    </w:docPart>
    <w:docPart>
      <w:docPartPr>
        <w:name w:val="D7857537A1654A65AF2A4665A42E95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D66523-56A7-43BE-BD5E-B9BC636B8D6B}"/>
      </w:docPartPr>
      <w:docPartBody>
        <w:p w:rsidR="003A747E" w:rsidRDefault="00DF4B6D" w:rsidP="00DF4B6D">
          <w:pPr>
            <w:pStyle w:val="D7857537A1654A65AF2A4665A42E95FB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0"/>
              <w:szCs w:val="20"/>
            </w:rPr>
            <w:t>Clique aqui para inserir uma data.</w:t>
          </w:r>
        </w:p>
      </w:docPartBody>
    </w:docPart>
    <w:docPart>
      <w:docPartPr>
        <w:name w:val="2418B7FAE1FE4F2295D902BD655A58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D5B4E2-CA4A-4AF7-A09C-E249285BEA57}"/>
      </w:docPartPr>
      <w:docPartBody>
        <w:p w:rsidR="003A747E" w:rsidRDefault="00DF4B6D" w:rsidP="00DF4B6D">
          <w:pPr>
            <w:pStyle w:val="2418B7FAE1FE4F2295D902BD655A580D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0B389EDBD61142CDBC2AA55D3F3288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A88423-937F-49E2-906A-B315F5B50912}"/>
      </w:docPartPr>
      <w:docPartBody>
        <w:p w:rsidR="004E7725" w:rsidRDefault="00DF4B6D" w:rsidP="00DF4B6D">
          <w:pPr>
            <w:pStyle w:val="0B389EDBD61142CDBC2AA55D3F32881C"/>
          </w:pPr>
          <w:r w:rsidRPr="009D49D8">
            <w:rPr>
              <w:rStyle w:val="TextodoEspaoReservado"/>
              <w:color w:val="D86DCB" w:themeColor="accent5" w:themeTint="99"/>
            </w:rPr>
            <w:t>Escolha um item.</w:t>
          </w:r>
        </w:p>
      </w:docPartBody>
    </w:docPart>
    <w:docPart>
      <w:docPartPr>
        <w:name w:val="57711EAEAA74483A9B90E85B57BB18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A049DF-01C7-434A-834F-0EB900B1700F}"/>
      </w:docPartPr>
      <w:docPartBody>
        <w:p w:rsidR="00E16E36" w:rsidRDefault="00DF4B6D" w:rsidP="00DF4B6D">
          <w:pPr>
            <w:pStyle w:val="57711EAEAA74483A9B90E85B57BB1840"/>
          </w:pPr>
          <w:r w:rsidRPr="009D49D8">
            <w:rPr>
              <w:rStyle w:val="TextodoEspaoReservado"/>
              <w:rFonts w:ascii="Abadi" w:hAnsi="Abadi"/>
              <w:color w:val="D86DCB" w:themeColor="accent5" w:themeTint="99"/>
              <w:sz w:val="22"/>
              <w:szCs w:val="22"/>
            </w:rPr>
            <w:t>Clique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A6"/>
    <w:rsid w:val="00046F01"/>
    <w:rsid w:val="000B24EE"/>
    <w:rsid w:val="000D413F"/>
    <w:rsid w:val="00172231"/>
    <w:rsid w:val="002A24CC"/>
    <w:rsid w:val="002E4232"/>
    <w:rsid w:val="00387E39"/>
    <w:rsid w:val="003A747E"/>
    <w:rsid w:val="003E5E16"/>
    <w:rsid w:val="004D47CE"/>
    <w:rsid w:val="004E7725"/>
    <w:rsid w:val="0052634C"/>
    <w:rsid w:val="005C7DA6"/>
    <w:rsid w:val="005D7600"/>
    <w:rsid w:val="00962FE8"/>
    <w:rsid w:val="00A3350C"/>
    <w:rsid w:val="00A6441C"/>
    <w:rsid w:val="00A669BC"/>
    <w:rsid w:val="00B5779B"/>
    <w:rsid w:val="00B6217C"/>
    <w:rsid w:val="00B76A51"/>
    <w:rsid w:val="00DF4B6D"/>
    <w:rsid w:val="00E16E36"/>
    <w:rsid w:val="00EA1733"/>
    <w:rsid w:val="00F44A00"/>
    <w:rsid w:val="00F4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A1733"/>
    <w:rPr>
      <w:color w:val="808080"/>
    </w:rPr>
  </w:style>
  <w:style w:type="paragraph" w:customStyle="1" w:styleId="28878889F0754C89BFC05698A610869E">
    <w:name w:val="28878889F0754C89BFC05698A610869E"/>
    <w:rsid w:val="00DF4B6D"/>
    <w:pPr>
      <w:tabs>
        <w:tab w:val="center" w:pos="4680"/>
        <w:tab w:val="right" w:pos="9360"/>
      </w:tabs>
      <w:spacing w:after="200" w:line="271" w:lineRule="auto"/>
      <w:ind w:right="720"/>
    </w:pPr>
    <w:rPr>
      <w:rFonts w:eastAsiaTheme="minorHAnsi"/>
      <w:b/>
      <w:noProof/>
      <w:color w:val="156082" w:themeColor="accent1"/>
      <w:sz w:val="28"/>
      <w:szCs w:val="24"/>
      <w:lang w:eastAsia="en-US"/>
    </w:rPr>
  </w:style>
  <w:style w:type="paragraph" w:customStyle="1" w:styleId="5BC63D9C0073495480593757FF0083D0">
    <w:name w:val="5BC63D9C0073495480593757FF0083D0"/>
    <w:rsid w:val="00DF4B6D"/>
    <w:pPr>
      <w:tabs>
        <w:tab w:val="center" w:pos="4680"/>
        <w:tab w:val="right" w:pos="9360"/>
      </w:tabs>
      <w:spacing w:after="200" w:line="271" w:lineRule="auto"/>
      <w:ind w:right="720"/>
    </w:pPr>
    <w:rPr>
      <w:rFonts w:eastAsiaTheme="minorHAnsi"/>
      <w:b/>
      <w:noProof/>
      <w:color w:val="156082" w:themeColor="accent1"/>
      <w:sz w:val="28"/>
      <w:szCs w:val="24"/>
      <w:lang w:eastAsia="en-US"/>
    </w:rPr>
  </w:style>
  <w:style w:type="paragraph" w:customStyle="1" w:styleId="ECDEF9E3B35B468397E182D56EC0670C">
    <w:name w:val="ECDEF9E3B35B468397E182D56EC0670C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15CE54B8B4ED45D7940CA46E918CB630">
    <w:name w:val="15CE54B8B4ED45D7940CA46E918CB630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B9F139804F48486BB360E4292093E527">
    <w:name w:val="B9F139804F48486BB360E4292093E527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2F7BD2D0794341B1B88FE1E54D8DEA36">
    <w:name w:val="2F7BD2D0794341B1B88FE1E54D8DEA36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8C413A639C1B49139D698C16F5C7C953">
    <w:name w:val="8C413A639C1B49139D698C16F5C7C953"/>
    <w:rsid w:val="00DF4B6D"/>
    <w:pPr>
      <w:spacing w:after="200" w:line="271" w:lineRule="auto"/>
      <w:ind w:left="720" w:right="720"/>
      <w:contextualSpacing/>
    </w:pPr>
    <w:rPr>
      <w:rFonts w:eastAsiaTheme="minorHAnsi"/>
      <w:sz w:val="28"/>
      <w:szCs w:val="28"/>
      <w:lang w:eastAsia="en-US"/>
    </w:rPr>
  </w:style>
  <w:style w:type="paragraph" w:customStyle="1" w:styleId="C0BC50CE477F417583A97DB77B457AB9">
    <w:name w:val="C0BC50CE477F417583A97DB77B457AB9"/>
    <w:rsid w:val="00DF4B6D"/>
    <w:pPr>
      <w:spacing w:after="200" w:line="271" w:lineRule="auto"/>
      <w:ind w:left="720" w:right="720"/>
      <w:contextualSpacing/>
    </w:pPr>
    <w:rPr>
      <w:rFonts w:eastAsiaTheme="minorHAnsi"/>
      <w:sz w:val="28"/>
      <w:szCs w:val="28"/>
      <w:lang w:eastAsia="en-US"/>
    </w:rPr>
  </w:style>
  <w:style w:type="paragraph" w:customStyle="1" w:styleId="D7857537A1654A65AF2A4665A42E95FB">
    <w:name w:val="D7857537A1654A65AF2A4665A42E95FB"/>
    <w:rsid w:val="00DF4B6D"/>
    <w:pPr>
      <w:spacing w:after="200" w:line="271" w:lineRule="auto"/>
      <w:ind w:left="720" w:right="720"/>
      <w:contextualSpacing/>
    </w:pPr>
    <w:rPr>
      <w:rFonts w:eastAsiaTheme="minorHAnsi"/>
      <w:sz w:val="28"/>
      <w:szCs w:val="28"/>
      <w:lang w:eastAsia="en-US"/>
    </w:rPr>
  </w:style>
  <w:style w:type="paragraph" w:customStyle="1" w:styleId="0B389EDBD61142CDBC2AA55D3F32881C">
    <w:name w:val="0B389EDBD61142CDBC2AA55D3F32881C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57711EAEAA74483A9B90E85B57BB1840">
    <w:name w:val="57711EAEAA74483A9B90E85B57BB1840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2418B7FAE1FE4F2295D902BD655A580D">
    <w:name w:val="2418B7FAE1FE4F2295D902BD655A580D"/>
    <w:rsid w:val="00DF4B6D"/>
    <w:pPr>
      <w:spacing w:after="200" w:line="271" w:lineRule="auto"/>
      <w:ind w:left="720" w:right="720"/>
      <w:contextualSpacing/>
    </w:pPr>
    <w:rPr>
      <w:rFonts w:eastAsiaTheme="minorHAnsi"/>
      <w:sz w:val="28"/>
      <w:szCs w:val="28"/>
      <w:lang w:eastAsia="en-US"/>
    </w:rPr>
  </w:style>
  <w:style w:type="paragraph" w:customStyle="1" w:styleId="6D75A070739A480891FFFA5D4479E0D7">
    <w:name w:val="6D75A070739A480891FFFA5D4479E0D7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ersonalizada 8">
      <a:dk1>
        <a:sysClr val="windowText" lastClr="000000"/>
      </a:dk1>
      <a:lt1>
        <a:sysClr val="window" lastClr="FFFFFF"/>
      </a:lt1>
      <a:dk2>
        <a:srgbClr val="62A39F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25CBB66-4B86-4CAD-8E5B-2B34DB673F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de seta</Template>
  <TotalTime>6</TotalTime>
  <Pages>3</Pages>
  <Words>448</Words>
  <Characters>2420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Clique ou toque aqui para inserir o texto</dc:subject>
  <dc:creator>Marcelo Renan Instituto Marcos Daniel</dc:creator>
  <cp:keywords/>
  <dc:description/>
  <cp:lastModifiedBy>Camila Miguel</cp:lastModifiedBy>
  <cp:revision>3</cp:revision>
  <dcterms:created xsi:type="dcterms:W3CDTF">2025-10-01T18:22:00Z</dcterms:created>
  <dcterms:modified xsi:type="dcterms:W3CDTF">2025-10-01T18:24:00Z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