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6A42A6" w14:textId="5054658E" w:rsidR="00511538" w:rsidRPr="006E18FA" w:rsidRDefault="004C4724" w:rsidP="006E18FA">
      <w:pPr>
        <w:ind w:right="-1"/>
        <w:jc w:val="both"/>
        <w:rPr>
          <w:rFonts w:ascii="Times New Roman" w:hAnsi="Times New Roman" w:cs="Times New Roman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8B8FF2D" wp14:editId="50C8D259">
            <wp:simplePos x="0" y="0"/>
            <wp:positionH relativeFrom="page">
              <wp:align>right</wp:align>
            </wp:positionH>
            <wp:positionV relativeFrom="paragraph">
              <wp:posOffset>-819785</wp:posOffset>
            </wp:positionV>
            <wp:extent cx="2397760" cy="2038350"/>
            <wp:effectExtent l="0" t="0" r="2540" b="0"/>
            <wp:wrapNone/>
            <wp:docPr id="734068473" name="Imagem 3" descr="Blue Sea turtle watercolor painting print by Slaveika Aladj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ue Sea turtle watercolor painting print by Slaveika Aladjov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alphaModFix amt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8" t="23339" r="20627" b="10216"/>
                    <a:stretch/>
                  </pic:blipFill>
                  <pic:spPr bwMode="auto">
                    <a:xfrm>
                      <a:off x="0" y="0"/>
                      <a:ext cx="2397760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8FA" w:rsidRPr="00AC48FF"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659264" behindDoc="1" locked="0" layoutInCell="1" allowOverlap="1" wp14:anchorId="21B54D60" wp14:editId="2825117D">
            <wp:simplePos x="0" y="0"/>
            <wp:positionH relativeFrom="column">
              <wp:posOffset>-196850</wp:posOffset>
            </wp:positionH>
            <wp:positionV relativeFrom="page">
              <wp:posOffset>293370</wp:posOffset>
            </wp:positionV>
            <wp:extent cx="1225550" cy="1415415"/>
            <wp:effectExtent l="0" t="0" r="0" b="0"/>
            <wp:wrapTight wrapText="bothSides">
              <wp:wrapPolygon edited="0">
                <wp:start x="15445" y="0"/>
                <wp:lineTo x="9065" y="1744"/>
                <wp:lineTo x="3693" y="3779"/>
                <wp:lineTo x="3693" y="4942"/>
                <wp:lineTo x="1343" y="9303"/>
                <wp:lineTo x="0" y="14826"/>
                <wp:lineTo x="0" y="19478"/>
                <wp:lineTo x="8394" y="21222"/>
                <wp:lineTo x="12759" y="21222"/>
                <wp:lineTo x="21152" y="19478"/>
                <wp:lineTo x="21152" y="14826"/>
                <wp:lineTo x="20481" y="7268"/>
                <wp:lineTo x="19474" y="5233"/>
                <wp:lineTo x="18131" y="4651"/>
                <wp:lineTo x="19809" y="872"/>
                <wp:lineTo x="19474" y="0"/>
                <wp:lineTo x="15445" y="0"/>
              </wp:wrapPolygon>
            </wp:wrapTight>
            <wp:docPr id="1" name="Imagem 1" descr="Calend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Calend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538" w:rsidRPr="00976A6B">
        <w:rPr>
          <w:rFonts w:ascii="Abadi Extra Light" w:hAnsi="Abadi Extra Light"/>
        </w:rPr>
        <w:tab/>
      </w:r>
      <w:r w:rsidR="006E18FA">
        <w:rPr>
          <w:rFonts w:ascii="Abadi Extra Light" w:hAnsi="Abadi Extra Light"/>
        </w:rPr>
        <w:t xml:space="preserve">  </w:t>
      </w:r>
      <w:r w:rsidR="009E2964" w:rsidRPr="006E18FA">
        <w:rPr>
          <w:rFonts w:ascii="Times New Roman" w:hAnsi="Times New Roman" w:cs="Times New Roman"/>
          <w:b/>
          <w:bCs/>
          <w:sz w:val="48"/>
          <w:szCs w:val="48"/>
        </w:rPr>
        <w:t>Carta de Recomendação</w:t>
      </w:r>
    </w:p>
    <w:p w14:paraId="46C2778C" w14:textId="77777777" w:rsidR="006E18FA" w:rsidRDefault="006E18FA" w:rsidP="00654A30">
      <w:pPr>
        <w:spacing w:before="120" w:after="120" w:line="360" w:lineRule="auto"/>
        <w:ind w:right="0"/>
        <w:jc w:val="both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</w:p>
    <w:p w14:paraId="01FBC93B" w14:textId="594F0011" w:rsidR="00802E64" w:rsidRPr="006E18FA" w:rsidRDefault="009E2964" w:rsidP="00254823">
      <w:pPr>
        <w:spacing w:before="120" w:after="120" w:line="360" w:lineRule="auto"/>
        <w:ind w:right="0" w:firstLine="426"/>
        <w:jc w:val="both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  <w:r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>INSTRUÇÕES DE PREENCHIMENTO:</w:t>
      </w:r>
    </w:p>
    <w:p w14:paraId="093BE4BE" w14:textId="4114A154" w:rsidR="0046583B" w:rsidRPr="006E18FA" w:rsidRDefault="009E2964" w:rsidP="00654A30">
      <w:pPr>
        <w:spacing w:before="120" w:after="120" w:line="360" w:lineRule="auto"/>
        <w:ind w:right="0"/>
        <w:jc w:val="both"/>
        <w:rPr>
          <w:rFonts w:ascii="Times New Roman" w:hAnsi="Times New Roman" w:cs="Times New Roman"/>
          <w:color w:val="FF0000"/>
          <w:sz w:val="22"/>
          <w:szCs w:val="22"/>
          <w:lang w:eastAsia="ar-SA"/>
        </w:rPr>
      </w:pPr>
      <w:r w:rsidRPr="006E18FA">
        <w:rPr>
          <w:rFonts w:ascii="Times New Roman" w:hAnsi="Times New Roman" w:cs="Times New Roman"/>
          <w:sz w:val="22"/>
          <w:szCs w:val="22"/>
          <w:lang w:eastAsia="ar-SA"/>
        </w:rPr>
        <w:t xml:space="preserve">Caro recomendante, muito obrigado pelo seu tempo e dedicação em preencher este formulário. A seleção de voluntários e estagiários para a participação no nosso programa é muito importante para nós e também para o candidato em questão. Para isso é muito importante que a carta seja preenchida completamente </w:t>
      </w:r>
      <w:r w:rsidR="00A53A0D" w:rsidRPr="006E18FA">
        <w:rPr>
          <w:rFonts w:ascii="Times New Roman" w:hAnsi="Times New Roman" w:cs="Times New Roman"/>
          <w:sz w:val="22"/>
          <w:szCs w:val="22"/>
          <w:lang w:eastAsia="ar-SA"/>
        </w:rPr>
        <w:t xml:space="preserve">(todos os campos </w:t>
      </w:r>
      <w:r w:rsidR="00A53A0D" w:rsidRPr="00C3297C">
        <w:rPr>
          <w:rFonts w:ascii="Times New Roman" w:hAnsi="Times New Roman" w:cs="Times New Roman"/>
          <w:color w:val="00B050"/>
          <w:sz w:val="22"/>
          <w:szCs w:val="22"/>
          <w:lang w:eastAsia="ar-SA"/>
        </w:rPr>
        <w:t>em verde</w:t>
      </w:r>
      <w:r w:rsidR="00A53A0D" w:rsidRPr="006E18FA">
        <w:rPr>
          <w:rFonts w:ascii="Times New Roman" w:hAnsi="Times New Roman" w:cs="Times New Roman"/>
          <w:sz w:val="22"/>
          <w:szCs w:val="22"/>
          <w:lang w:eastAsia="ar-SA"/>
        </w:rPr>
        <w:t xml:space="preserve">) </w:t>
      </w:r>
      <w:r w:rsidRPr="006E18FA">
        <w:rPr>
          <w:rFonts w:ascii="Times New Roman" w:hAnsi="Times New Roman" w:cs="Times New Roman"/>
          <w:sz w:val="22"/>
          <w:szCs w:val="22"/>
          <w:lang w:eastAsia="ar-SA"/>
        </w:rPr>
        <w:t xml:space="preserve">e assinada por você. O conteúdo da carta é </w:t>
      </w:r>
      <w:r w:rsidRPr="00254823">
        <w:rPr>
          <w:rFonts w:ascii="Times New Roman" w:hAnsi="Times New Roman" w:cs="Times New Roman"/>
          <w:color w:val="FF0000"/>
          <w:sz w:val="22"/>
          <w:szCs w:val="22"/>
          <w:lang w:eastAsia="ar-SA"/>
        </w:rPr>
        <w:t>CONFIDENCIAL</w:t>
      </w:r>
      <w:r w:rsidRPr="006E18FA">
        <w:rPr>
          <w:rFonts w:ascii="Times New Roman" w:hAnsi="Times New Roman" w:cs="Times New Roman"/>
          <w:sz w:val="22"/>
          <w:szCs w:val="22"/>
          <w:lang w:eastAsia="ar-SA"/>
        </w:rPr>
        <w:t xml:space="preserve"> e, portanto</w:t>
      </w:r>
      <w:r w:rsidR="0046583B" w:rsidRPr="006E18FA">
        <w:rPr>
          <w:rFonts w:ascii="Times New Roman" w:hAnsi="Times New Roman" w:cs="Times New Roman"/>
          <w:sz w:val="22"/>
          <w:szCs w:val="22"/>
          <w:lang w:eastAsia="ar-SA"/>
        </w:rPr>
        <w:t xml:space="preserve">, pedidos sua </w:t>
      </w:r>
      <w:r w:rsidR="00EA7917" w:rsidRPr="006E18FA">
        <w:rPr>
          <w:rFonts w:ascii="Times New Roman" w:hAnsi="Times New Roman" w:cs="Times New Roman"/>
          <w:color w:val="FF0000"/>
          <w:sz w:val="22"/>
          <w:szCs w:val="22"/>
          <w:lang w:eastAsia="ar-SA"/>
        </w:rPr>
        <w:t xml:space="preserve">OPINIÃO SINCERA </w:t>
      </w:r>
      <w:r w:rsidR="0046583B" w:rsidRPr="006E18FA">
        <w:rPr>
          <w:rFonts w:ascii="Times New Roman" w:hAnsi="Times New Roman" w:cs="Times New Roman"/>
          <w:sz w:val="22"/>
          <w:szCs w:val="22"/>
          <w:lang w:eastAsia="ar-SA"/>
        </w:rPr>
        <w:t>sobre o perfil do candida</w:t>
      </w:r>
      <w:r w:rsidR="00FB1A6C" w:rsidRPr="006E18FA">
        <w:rPr>
          <w:rFonts w:ascii="Times New Roman" w:hAnsi="Times New Roman" w:cs="Times New Roman"/>
          <w:sz w:val="22"/>
          <w:szCs w:val="22"/>
          <w:lang w:eastAsia="ar-SA"/>
        </w:rPr>
        <w:t>t</w:t>
      </w:r>
      <w:r w:rsidR="0046583B" w:rsidRPr="006E18FA">
        <w:rPr>
          <w:rFonts w:ascii="Times New Roman" w:hAnsi="Times New Roman" w:cs="Times New Roman"/>
          <w:sz w:val="22"/>
          <w:szCs w:val="22"/>
          <w:lang w:eastAsia="ar-SA"/>
        </w:rPr>
        <w:t xml:space="preserve">o. Salve este arquivo em </w:t>
      </w:r>
      <w:r w:rsidR="0046583B" w:rsidRPr="006E18FA">
        <w:rPr>
          <w:rFonts w:ascii="Times New Roman" w:hAnsi="Times New Roman" w:cs="Times New Roman"/>
          <w:color w:val="FF0000"/>
          <w:sz w:val="22"/>
          <w:szCs w:val="22"/>
          <w:lang w:eastAsia="ar-SA"/>
        </w:rPr>
        <w:t>pdf</w:t>
      </w:r>
      <w:r w:rsidR="0046583B" w:rsidRPr="006E18FA">
        <w:rPr>
          <w:rFonts w:ascii="Times New Roman" w:hAnsi="Times New Roman" w:cs="Times New Roman"/>
          <w:sz w:val="22"/>
          <w:szCs w:val="22"/>
          <w:lang w:eastAsia="ar-SA"/>
        </w:rPr>
        <w:t xml:space="preserve"> com o nome do candida</w:t>
      </w:r>
      <w:r w:rsidR="00FB1A6C" w:rsidRPr="006E18FA">
        <w:rPr>
          <w:rFonts w:ascii="Times New Roman" w:hAnsi="Times New Roman" w:cs="Times New Roman"/>
          <w:sz w:val="22"/>
          <w:szCs w:val="22"/>
          <w:lang w:eastAsia="ar-SA"/>
        </w:rPr>
        <w:t>t</w:t>
      </w:r>
      <w:r w:rsidR="0046583B" w:rsidRPr="006E18FA">
        <w:rPr>
          <w:rFonts w:ascii="Times New Roman" w:hAnsi="Times New Roman" w:cs="Times New Roman"/>
          <w:sz w:val="22"/>
          <w:szCs w:val="22"/>
          <w:lang w:eastAsia="ar-SA"/>
        </w:rPr>
        <w:t xml:space="preserve">o e envie para </w:t>
      </w:r>
      <w:hyperlink r:id="rId14" w:history="1">
        <w:r w:rsidR="0046583B" w:rsidRPr="00C3297C">
          <w:rPr>
            <w:rStyle w:val="Hyperlink"/>
            <w:rFonts w:ascii="Times New Roman" w:hAnsi="Times New Roman" w:cs="Times New Roman"/>
            <w:color w:val="00B050"/>
            <w:sz w:val="22"/>
            <w:szCs w:val="22"/>
            <w:lang w:eastAsia="ar-SA"/>
          </w:rPr>
          <w:t>projetocheloniamydas@gmail.com</w:t>
        </w:r>
      </w:hyperlink>
      <w:r w:rsidR="0046583B" w:rsidRPr="00C3297C">
        <w:rPr>
          <w:rFonts w:ascii="Times New Roman" w:hAnsi="Times New Roman" w:cs="Times New Roman"/>
          <w:color w:val="00B050"/>
          <w:sz w:val="22"/>
          <w:szCs w:val="22"/>
          <w:lang w:eastAsia="ar-SA"/>
        </w:rPr>
        <w:t xml:space="preserve"> </w:t>
      </w:r>
      <w:r w:rsidR="0046583B" w:rsidRPr="006E18FA">
        <w:rPr>
          <w:rFonts w:ascii="Times New Roman" w:hAnsi="Times New Roman" w:cs="Times New Roman"/>
          <w:sz w:val="22"/>
          <w:szCs w:val="22"/>
          <w:lang w:eastAsia="ar-SA"/>
        </w:rPr>
        <w:t xml:space="preserve">e escreva no assunto do e-mail: </w:t>
      </w:r>
      <w:r w:rsidR="0046583B" w:rsidRPr="006E18FA">
        <w:rPr>
          <w:rFonts w:ascii="Times New Roman" w:hAnsi="Times New Roman" w:cs="Times New Roman"/>
          <w:color w:val="FF0000"/>
          <w:sz w:val="22"/>
          <w:szCs w:val="22"/>
          <w:lang w:eastAsia="ar-SA"/>
        </w:rPr>
        <w:t>CARTA DE RECOMENDAÇÃO – Nome do candidato.</w:t>
      </w:r>
    </w:p>
    <w:p w14:paraId="756AD2FD" w14:textId="77777777" w:rsidR="0046583B" w:rsidRPr="006E18FA" w:rsidRDefault="0046583B" w:rsidP="00254823">
      <w:pPr>
        <w:spacing w:before="120" w:after="0" w:line="360" w:lineRule="auto"/>
        <w:ind w:right="0"/>
        <w:jc w:val="center"/>
        <w:rPr>
          <w:rFonts w:ascii="Times New Roman" w:hAnsi="Times New Roman" w:cs="Times New Roman"/>
          <w:sz w:val="32"/>
          <w:szCs w:val="32"/>
          <w:lang w:eastAsia="ar-SA"/>
        </w:rPr>
      </w:pPr>
      <w:r w:rsidRPr="006E18FA">
        <w:rPr>
          <w:rFonts w:ascii="Times New Roman" w:hAnsi="Times New Roman" w:cs="Times New Roman"/>
          <w:sz w:val="32"/>
          <w:szCs w:val="32"/>
          <w:lang w:eastAsia="ar-SA"/>
        </w:rPr>
        <w:t>Muito obrigada pela sua participação!!</w:t>
      </w:r>
    </w:p>
    <w:p w14:paraId="35A56F00" w14:textId="77777777" w:rsidR="00254823" w:rsidRPr="00254823" w:rsidRDefault="00254823" w:rsidP="00254823">
      <w:pPr>
        <w:spacing w:after="120" w:line="360" w:lineRule="auto"/>
        <w:ind w:right="0"/>
        <w:jc w:val="both"/>
        <w:rPr>
          <w:rFonts w:ascii="Times New Roman" w:hAnsi="Times New Roman" w:cs="Times New Roman"/>
          <w:b/>
          <w:bCs/>
          <w:sz w:val="12"/>
          <w:szCs w:val="12"/>
          <w:lang w:eastAsia="ar-SA"/>
        </w:rPr>
      </w:pPr>
    </w:p>
    <w:p w14:paraId="69E8D3C6" w14:textId="028B50BF" w:rsidR="00FB1A6C" w:rsidRPr="006E18FA" w:rsidRDefault="00FB1A6C" w:rsidP="00FB1A6C">
      <w:pPr>
        <w:spacing w:before="120" w:after="120" w:line="360" w:lineRule="auto"/>
        <w:ind w:right="0"/>
        <w:jc w:val="both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  <w:r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 xml:space="preserve">IDENTIFICAÇÃO DO RECOMENDANTE </w:t>
      </w:r>
    </w:p>
    <w:p w14:paraId="7F5C7AA2" w14:textId="3DFEB72E" w:rsidR="00121621" w:rsidRPr="006E18FA" w:rsidRDefault="00FB1A6C" w:rsidP="00121621">
      <w:pPr>
        <w:pStyle w:val="Cabealho"/>
        <w:spacing w:line="360" w:lineRule="auto"/>
        <w:rPr>
          <w:rFonts w:ascii="Times New Roman" w:hAnsi="Times New Roman" w:cs="Times New Roman"/>
          <w:color w:val="000000" w:themeColor="text1"/>
          <w:sz w:val="22"/>
          <w:szCs w:val="22"/>
          <w:lang w:eastAsia="ar-SA"/>
        </w:rPr>
      </w:pPr>
      <w:r w:rsidRPr="006E18FA">
        <w:rPr>
          <w:rFonts w:ascii="Times New Roman" w:hAnsi="Times New Roman" w:cs="Times New Roman"/>
          <w:color w:val="000000" w:themeColor="text1"/>
          <w:sz w:val="22"/>
          <w:szCs w:val="22"/>
          <w:lang w:eastAsia="ar-SA"/>
        </w:rPr>
        <w:t>Nome Comp</w:t>
      </w:r>
      <w:r w:rsidR="00121621" w:rsidRPr="006E18FA">
        <w:rPr>
          <w:rFonts w:ascii="Times New Roman" w:hAnsi="Times New Roman" w:cs="Times New Roman"/>
          <w:color w:val="000000" w:themeColor="text1"/>
          <w:sz w:val="22"/>
          <w:szCs w:val="22"/>
          <w:lang w:eastAsia="ar-SA"/>
        </w:rPr>
        <w:t xml:space="preserve">leto:  </w:t>
      </w:r>
      <w:sdt>
        <w:sdtPr>
          <w:rPr>
            <w:rFonts w:ascii="Times New Roman" w:hAnsi="Times New Roman" w:cs="Times New Roman"/>
            <w:color w:val="000000" w:themeColor="text1"/>
            <w:sz w:val="22"/>
            <w:szCs w:val="22"/>
            <w:lang w:eastAsia="ar-SA"/>
          </w:rPr>
          <w:id w:val="-1526316796"/>
          <w:placeholder>
            <w:docPart w:val="28878889F0754C89BFC05698A610869E"/>
          </w:placeholder>
          <w:showingPlcHdr/>
        </w:sdtPr>
        <w:sdtEndPr/>
        <w:sdtContent>
          <w:r w:rsidR="00121621" w:rsidRPr="00C3297C">
            <w:rPr>
              <w:rStyle w:val="TextodoEspaoReservado"/>
              <w:rFonts w:ascii="Times New Roman" w:hAnsi="Times New Roman" w:cs="Times New Roman"/>
              <w:b w:val="0"/>
              <w:bCs/>
              <w:color w:val="00B050"/>
              <w:sz w:val="22"/>
              <w:szCs w:val="22"/>
            </w:rPr>
            <w:t>Clique aqui para inserir o texto.</w:t>
          </w:r>
        </w:sdtContent>
      </w:sdt>
    </w:p>
    <w:p w14:paraId="4AFBA65A" w14:textId="1EE7CF0C" w:rsidR="008A1DB8" w:rsidRPr="006E18FA" w:rsidRDefault="00FB1A6C" w:rsidP="008A1DB8">
      <w:pPr>
        <w:pStyle w:val="Cabealho"/>
        <w:spacing w:line="360" w:lineRule="auto"/>
        <w:rPr>
          <w:rFonts w:ascii="Times New Roman" w:hAnsi="Times New Roman" w:cs="Times New Roman"/>
          <w:b w:val="0"/>
          <w:bCs/>
          <w:color w:val="000000" w:themeColor="text1"/>
          <w:sz w:val="22"/>
          <w:szCs w:val="22"/>
        </w:rPr>
      </w:pPr>
      <w:r w:rsidRPr="006E18FA">
        <w:rPr>
          <w:rFonts w:ascii="Times New Roman" w:hAnsi="Times New Roman" w:cs="Times New Roman"/>
          <w:color w:val="000000" w:themeColor="text1"/>
          <w:sz w:val="22"/>
          <w:szCs w:val="22"/>
          <w:lang w:eastAsia="ar-SA"/>
        </w:rPr>
        <w:t>Titulação:</w:t>
      </w:r>
      <w:r w:rsidR="008A1DB8" w:rsidRPr="006E18FA">
        <w:rPr>
          <w:rFonts w:ascii="Times New Roman" w:hAnsi="Times New Roman" w:cs="Times New Roman"/>
          <w:color w:val="000000" w:themeColor="text1"/>
          <w:sz w:val="22"/>
          <w:szCs w:val="22"/>
          <w:lang w:eastAsia="ar-SA"/>
        </w:rPr>
        <w:t xml:space="preserve"> </w:t>
      </w:r>
      <w:sdt>
        <w:sdtPr>
          <w:rPr>
            <w:rFonts w:ascii="Times New Roman" w:hAnsi="Times New Roman" w:cs="Times New Roman"/>
            <w:color w:val="000000" w:themeColor="text1"/>
            <w:sz w:val="22"/>
            <w:szCs w:val="22"/>
            <w:lang w:eastAsia="ar-SA"/>
          </w:rPr>
          <w:id w:val="-2131542259"/>
          <w:placeholder>
            <w:docPart w:val="5BC63D9C0073495480593757FF0083D0"/>
          </w:placeholder>
          <w:showingPlcHdr/>
        </w:sdtPr>
        <w:sdtEndPr/>
        <w:sdtContent>
          <w:r w:rsidR="00121621" w:rsidRPr="00C3297C">
            <w:rPr>
              <w:rStyle w:val="TextodoEspaoReservado"/>
              <w:rFonts w:ascii="Times New Roman" w:hAnsi="Times New Roman" w:cs="Times New Roman"/>
              <w:b w:val="0"/>
              <w:bCs/>
              <w:color w:val="00B050"/>
              <w:sz w:val="22"/>
              <w:szCs w:val="22"/>
            </w:rPr>
            <w:t>Clique aqui para inserir o texto.</w:t>
          </w:r>
        </w:sdtContent>
      </w:sdt>
      <w:r w:rsidR="008A1DB8" w:rsidRPr="006E18FA">
        <w:rPr>
          <w:rFonts w:ascii="Times New Roman" w:hAnsi="Times New Roman" w:cs="Times New Roman"/>
          <w:color w:val="000000" w:themeColor="text1"/>
          <w:sz w:val="22"/>
          <w:szCs w:val="22"/>
          <w:lang w:eastAsia="ar-SA"/>
        </w:rPr>
        <w:fldChar w:fldCharType="begin"/>
      </w:r>
      <w:r w:rsidR="008A1DB8" w:rsidRPr="006E18FA">
        <w:rPr>
          <w:rFonts w:ascii="Times New Roman" w:hAnsi="Times New Roman" w:cs="Times New Roman"/>
          <w:color w:val="000000" w:themeColor="text1"/>
          <w:sz w:val="22"/>
          <w:szCs w:val="22"/>
          <w:lang w:eastAsia="ar-SA"/>
        </w:rPr>
        <w:instrText xml:space="preserve"> AUTOTEXT  " Em Branco"  \* MERGEFORMAT </w:instrText>
      </w:r>
      <w:r w:rsidR="008A1DB8" w:rsidRPr="006E18FA">
        <w:rPr>
          <w:rFonts w:ascii="Times New Roman" w:hAnsi="Times New Roman" w:cs="Times New Roman"/>
          <w:color w:val="000000" w:themeColor="text1"/>
          <w:sz w:val="22"/>
          <w:szCs w:val="22"/>
          <w:lang w:eastAsia="ar-SA"/>
        </w:rPr>
        <w:fldChar w:fldCharType="separate"/>
      </w:r>
    </w:p>
    <w:p w14:paraId="5D387402" w14:textId="054ABAAA" w:rsidR="008A1DB8" w:rsidRPr="006E18FA" w:rsidRDefault="008A1DB8" w:rsidP="008A1DB8">
      <w:pPr>
        <w:spacing w:before="120" w:after="120" w:line="360" w:lineRule="auto"/>
        <w:ind w:right="0"/>
        <w:jc w:val="both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r w:rsidRPr="006E18FA">
        <w:rPr>
          <w:rFonts w:ascii="Times New Roman" w:hAnsi="Times New Roman" w:cs="Times New Roman"/>
          <w:b/>
          <w:color w:val="000000" w:themeColor="text1"/>
          <w:sz w:val="22"/>
          <w:szCs w:val="22"/>
          <w:lang w:eastAsia="ar-SA"/>
        </w:rPr>
        <w:fldChar w:fldCharType="end"/>
      </w:r>
      <w:r w:rsidR="00FB1A6C" w:rsidRPr="006E18FA">
        <w:rPr>
          <w:rFonts w:ascii="Times New Roman" w:hAnsi="Times New Roman" w:cs="Times New Roman"/>
          <w:b/>
          <w:color w:val="000000" w:themeColor="text1"/>
          <w:sz w:val="22"/>
          <w:szCs w:val="22"/>
          <w:lang w:eastAsia="ar-SA"/>
        </w:rPr>
        <w:t>Instituição:</w:t>
      </w:r>
      <w:r w:rsidRPr="006E18FA">
        <w:rPr>
          <w:rFonts w:ascii="Times New Roman" w:hAnsi="Times New Roman" w:cs="Times New Roman"/>
          <w:b/>
          <w:color w:val="000000" w:themeColor="text1"/>
          <w:sz w:val="22"/>
          <w:szCs w:val="22"/>
          <w:lang w:eastAsia="ar-SA"/>
        </w:rPr>
        <w:t xml:space="preserve"> </w:t>
      </w:r>
      <w:sdt>
        <w:sdtPr>
          <w:rPr>
            <w:rFonts w:ascii="Times New Roman" w:hAnsi="Times New Roman" w:cs="Times New Roman"/>
            <w:b/>
            <w:color w:val="000000" w:themeColor="text1"/>
            <w:sz w:val="22"/>
            <w:szCs w:val="22"/>
            <w:lang w:eastAsia="ar-SA"/>
          </w:rPr>
          <w:id w:val="323397686"/>
          <w:placeholder>
            <w:docPart w:val="ECDEF9E3B35B468397E182D56EC0670C"/>
          </w:placeholder>
          <w:showingPlcHdr/>
        </w:sdtPr>
        <w:sdtEndPr/>
        <w:sdtContent>
          <w:r w:rsidR="00121621" w:rsidRPr="00C3297C">
            <w:rPr>
              <w:rStyle w:val="TextodoEspaoReservado"/>
              <w:rFonts w:ascii="Times New Roman" w:hAnsi="Times New Roman" w:cs="Times New Roman"/>
              <w:color w:val="00B050"/>
              <w:sz w:val="22"/>
              <w:szCs w:val="22"/>
            </w:rPr>
            <w:t>Clique aqui para inserir o texto.</w:t>
          </w:r>
        </w:sdtContent>
      </w:sdt>
      <w:r w:rsidRPr="006E18FA">
        <w:rPr>
          <w:rFonts w:ascii="Times New Roman" w:hAnsi="Times New Roman" w:cs="Times New Roman"/>
          <w:b/>
          <w:color w:val="000000" w:themeColor="text1"/>
          <w:sz w:val="22"/>
          <w:szCs w:val="22"/>
          <w:lang w:eastAsia="ar-SA"/>
        </w:rPr>
        <w:fldChar w:fldCharType="begin"/>
      </w:r>
      <w:r w:rsidRPr="006E18FA">
        <w:rPr>
          <w:rFonts w:ascii="Times New Roman" w:hAnsi="Times New Roman" w:cs="Times New Roman"/>
          <w:b/>
          <w:color w:val="000000" w:themeColor="text1"/>
          <w:sz w:val="22"/>
          <w:szCs w:val="22"/>
          <w:lang w:eastAsia="ar-SA"/>
        </w:rPr>
        <w:instrText xml:space="preserve"> AUTOTEXT  " Em Branco"  \* MERGEFORMAT </w:instrText>
      </w:r>
      <w:r w:rsidRPr="006E18FA">
        <w:rPr>
          <w:rFonts w:ascii="Times New Roman" w:hAnsi="Times New Roman" w:cs="Times New Roman"/>
          <w:b/>
          <w:color w:val="000000" w:themeColor="text1"/>
          <w:sz w:val="22"/>
          <w:szCs w:val="22"/>
          <w:lang w:eastAsia="ar-SA"/>
        </w:rPr>
        <w:fldChar w:fldCharType="separate"/>
      </w:r>
    </w:p>
    <w:p w14:paraId="5FB17A5F" w14:textId="3B4C9DB3" w:rsidR="008A1DB8" w:rsidRPr="006E18FA" w:rsidRDefault="008A1DB8" w:rsidP="00254823">
      <w:pPr>
        <w:spacing w:before="120" w:after="0" w:line="360" w:lineRule="auto"/>
        <w:ind w:right="0"/>
        <w:jc w:val="both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r w:rsidRPr="006E18FA">
        <w:rPr>
          <w:rFonts w:ascii="Times New Roman" w:hAnsi="Times New Roman" w:cs="Times New Roman"/>
          <w:b/>
          <w:color w:val="000000" w:themeColor="text1"/>
          <w:sz w:val="22"/>
          <w:szCs w:val="22"/>
          <w:lang w:eastAsia="ar-SA"/>
        </w:rPr>
        <w:fldChar w:fldCharType="end"/>
      </w:r>
      <w:r w:rsidR="00FB1A6C" w:rsidRPr="006E18FA">
        <w:rPr>
          <w:rFonts w:ascii="Times New Roman" w:hAnsi="Times New Roman" w:cs="Times New Roman"/>
          <w:b/>
          <w:color w:val="000000" w:themeColor="text1"/>
          <w:sz w:val="22"/>
          <w:szCs w:val="22"/>
          <w:lang w:eastAsia="ar-SA"/>
        </w:rPr>
        <w:t>Cargo e função:</w:t>
      </w:r>
      <w:r w:rsidRPr="006E18FA">
        <w:rPr>
          <w:rFonts w:ascii="Times New Roman" w:hAnsi="Times New Roman" w:cs="Times New Roman"/>
          <w:b/>
          <w:color w:val="000000" w:themeColor="text1"/>
          <w:sz w:val="22"/>
          <w:szCs w:val="22"/>
          <w:lang w:eastAsia="ar-SA"/>
        </w:rPr>
        <w:t xml:space="preserve"> </w:t>
      </w:r>
      <w:sdt>
        <w:sdtPr>
          <w:rPr>
            <w:rFonts w:ascii="Times New Roman" w:hAnsi="Times New Roman" w:cs="Times New Roman"/>
            <w:b/>
            <w:color w:val="000000" w:themeColor="text1"/>
            <w:sz w:val="22"/>
            <w:szCs w:val="22"/>
            <w:lang w:eastAsia="ar-SA"/>
          </w:rPr>
          <w:id w:val="-1134106580"/>
          <w:placeholder>
            <w:docPart w:val="15CE54B8B4ED45D7940CA46E918CB630"/>
          </w:placeholder>
          <w:showingPlcHdr/>
        </w:sdtPr>
        <w:sdtEndPr/>
        <w:sdtContent>
          <w:r w:rsidR="00121621" w:rsidRPr="00C3297C">
            <w:rPr>
              <w:rStyle w:val="TextodoEspaoReservado"/>
              <w:rFonts w:ascii="Times New Roman" w:hAnsi="Times New Roman" w:cs="Times New Roman"/>
              <w:color w:val="00B050"/>
              <w:sz w:val="22"/>
              <w:szCs w:val="22"/>
            </w:rPr>
            <w:t>Clique aqui para inserir o texto.</w:t>
          </w:r>
        </w:sdtContent>
      </w:sdt>
      <w:r w:rsidRPr="006E18FA">
        <w:rPr>
          <w:rFonts w:ascii="Times New Roman" w:hAnsi="Times New Roman" w:cs="Times New Roman"/>
          <w:b/>
          <w:color w:val="000000" w:themeColor="text1"/>
          <w:sz w:val="22"/>
          <w:szCs w:val="22"/>
          <w:lang w:eastAsia="ar-SA"/>
        </w:rPr>
        <w:fldChar w:fldCharType="begin"/>
      </w:r>
      <w:r w:rsidRPr="006E18FA">
        <w:rPr>
          <w:rFonts w:ascii="Times New Roman" w:hAnsi="Times New Roman" w:cs="Times New Roman"/>
          <w:b/>
          <w:color w:val="000000" w:themeColor="text1"/>
          <w:sz w:val="22"/>
          <w:szCs w:val="22"/>
          <w:lang w:eastAsia="ar-SA"/>
        </w:rPr>
        <w:instrText xml:space="preserve"> AUTOTEXT  " Em Branco"  \* MERGEFORMAT </w:instrText>
      </w:r>
      <w:r w:rsidRPr="006E18FA">
        <w:rPr>
          <w:rFonts w:ascii="Times New Roman" w:hAnsi="Times New Roman" w:cs="Times New Roman"/>
          <w:b/>
          <w:color w:val="000000" w:themeColor="text1"/>
          <w:sz w:val="22"/>
          <w:szCs w:val="22"/>
          <w:lang w:eastAsia="ar-SA"/>
        </w:rPr>
        <w:fldChar w:fldCharType="separate"/>
      </w:r>
    </w:p>
    <w:p w14:paraId="3DD8E4BD" w14:textId="36B07397" w:rsidR="00FB1A6C" w:rsidRPr="006E18FA" w:rsidRDefault="008A1DB8" w:rsidP="00254823">
      <w:pPr>
        <w:spacing w:after="0" w:line="360" w:lineRule="auto"/>
        <w:ind w:right="0"/>
        <w:jc w:val="both"/>
        <w:rPr>
          <w:rFonts w:ascii="Times New Roman" w:hAnsi="Times New Roman" w:cs="Times New Roman"/>
          <w:sz w:val="22"/>
          <w:szCs w:val="22"/>
          <w:lang w:eastAsia="ar-SA"/>
        </w:rPr>
      </w:pPr>
      <w:r w:rsidRPr="006E18FA">
        <w:rPr>
          <w:rFonts w:ascii="Times New Roman" w:hAnsi="Times New Roman" w:cs="Times New Roman"/>
          <w:b/>
          <w:color w:val="000000" w:themeColor="text1"/>
          <w:sz w:val="22"/>
          <w:szCs w:val="22"/>
          <w:lang w:eastAsia="ar-SA"/>
        </w:rPr>
        <w:fldChar w:fldCharType="end"/>
      </w:r>
    </w:p>
    <w:p w14:paraId="63B932C3" w14:textId="24CF2F0C" w:rsidR="0046583B" w:rsidRPr="006E18FA" w:rsidRDefault="00FB1A6C" w:rsidP="00254823">
      <w:pPr>
        <w:spacing w:after="120" w:line="360" w:lineRule="auto"/>
        <w:ind w:right="0"/>
        <w:jc w:val="both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  <w:r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>NOME DO CANDIDATO</w:t>
      </w:r>
      <w:r w:rsidR="0046583B"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>:</w:t>
      </w:r>
      <w:r w:rsidR="00D0540B"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 xml:space="preserve"> </w:t>
      </w:r>
      <w:sdt>
        <w:sdtPr>
          <w:rPr>
            <w:rFonts w:ascii="Times New Roman" w:hAnsi="Times New Roman" w:cs="Times New Roman"/>
            <w:b/>
            <w:bCs/>
            <w:sz w:val="22"/>
            <w:szCs w:val="22"/>
            <w:lang w:eastAsia="ar-SA"/>
          </w:rPr>
          <w:id w:val="-1712103878"/>
          <w:placeholder>
            <w:docPart w:val="B9F139804F48486BB360E4292093E527"/>
          </w:placeholder>
          <w:showingPlcHdr/>
        </w:sdtPr>
        <w:sdtEndPr/>
        <w:sdtContent>
          <w:r w:rsidR="00D0540B" w:rsidRPr="00C3297C">
            <w:rPr>
              <w:rStyle w:val="TextodoEspaoReservado"/>
              <w:rFonts w:ascii="Times New Roman" w:hAnsi="Times New Roman" w:cs="Times New Roman"/>
              <w:color w:val="00B050"/>
              <w:sz w:val="22"/>
              <w:szCs w:val="22"/>
            </w:rPr>
            <w:t>Clique aqui para inserir o texto.</w:t>
          </w:r>
        </w:sdtContent>
      </w:sdt>
    </w:p>
    <w:p w14:paraId="4E07B2CD" w14:textId="77777777" w:rsidR="0046583B" w:rsidRPr="006E18FA" w:rsidRDefault="0046583B" w:rsidP="00D0540B">
      <w:pPr>
        <w:pStyle w:val="PargrafodaLista"/>
        <w:numPr>
          <w:ilvl w:val="0"/>
          <w:numId w:val="30"/>
        </w:numPr>
        <w:spacing w:after="0" w:line="360" w:lineRule="auto"/>
        <w:ind w:right="0"/>
        <w:jc w:val="both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  <w:r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>De maneira objetiva, trace um perfil capaz de qualificar o potencial do candidato.</w:t>
      </w:r>
    </w:p>
    <w:sdt>
      <w:sdtPr>
        <w:rPr>
          <w:rFonts w:ascii="Times New Roman" w:hAnsi="Times New Roman" w:cs="Times New Roman"/>
          <w:b/>
          <w:bCs/>
          <w:sz w:val="22"/>
          <w:szCs w:val="22"/>
          <w:lang w:eastAsia="ar-SA"/>
        </w:rPr>
        <w:id w:val="131295765"/>
        <w:placeholder>
          <w:docPart w:val="2F7BD2D0794341B1B88FE1E54D8DEA36"/>
        </w:placeholder>
        <w:showingPlcHdr/>
      </w:sdtPr>
      <w:sdtEndPr/>
      <w:sdtContent>
        <w:p w14:paraId="06842768" w14:textId="3CDA7BE1" w:rsidR="0046583B" w:rsidRPr="006E18FA" w:rsidRDefault="00D0540B" w:rsidP="00D0540B">
          <w:pPr>
            <w:spacing w:after="0" w:line="360" w:lineRule="auto"/>
            <w:ind w:right="0" w:firstLine="851"/>
            <w:jc w:val="both"/>
            <w:rPr>
              <w:rFonts w:ascii="Times New Roman" w:hAnsi="Times New Roman" w:cs="Times New Roman"/>
              <w:b/>
              <w:bCs/>
              <w:sz w:val="22"/>
              <w:szCs w:val="22"/>
              <w:lang w:eastAsia="ar-SA"/>
            </w:rPr>
          </w:pPr>
          <w:r w:rsidRPr="00C3297C">
            <w:rPr>
              <w:rStyle w:val="TextodoEspaoReservado"/>
              <w:rFonts w:ascii="Times New Roman" w:hAnsi="Times New Roman" w:cs="Times New Roman"/>
              <w:color w:val="00B050"/>
              <w:sz w:val="22"/>
              <w:szCs w:val="22"/>
            </w:rPr>
            <w:t>Clique aqui para inserir o texto.</w:t>
          </w:r>
        </w:p>
      </w:sdtContent>
    </w:sdt>
    <w:p w14:paraId="00D15A92" w14:textId="77777777" w:rsidR="00D0540B" w:rsidRPr="006E18FA" w:rsidRDefault="00D0540B" w:rsidP="00D0540B">
      <w:pPr>
        <w:pStyle w:val="PargrafodaLista"/>
        <w:spacing w:after="0" w:line="360" w:lineRule="auto"/>
        <w:ind w:right="0"/>
        <w:jc w:val="both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</w:p>
    <w:p w14:paraId="6F6DBF94" w14:textId="5EB92BC7" w:rsidR="0046583B" w:rsidRPr="006E18FA" w:rsidRDefault="0046583B" w:rsidP="00D0540B">
      <w:pPr>
        <w:pStyle w:val="PargrafodaLista"/>
        <w:numPr>
          <w:ilvl w:val="0"/>
          <w:numId w:val="30"/>
        </w:numPr>
        <w:spacing w:after="0" w:line="360" w:lineRule="auto"/>
        <w:ind w:right="0"/>
        <w:jc w:val="both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  <w:r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>Desde quando conhece o candidato?</w:t>
      </w:r>
    </w:p>
    <w:sdt>
      <w:sdtPr>
        <w:rPr>
          <w:rFonts w:ascii="Times New Roman" w:hAnsi="Times New Roman" w:cs="Times New Roman"/>
          <w:b/>
          <w:bCs/>
          <w:sz w:val="22"/>
          <w:szCs w:val="22"/>
          <w:lang w:eastAsia="ar-SA"/>
        </w:rPr>
        <w:id w:val="2134750371"/>
        <w:placeholder>
          <w:docPart w:val="8C413A639C1B49139D698C16F5C7C953"/>
        </w:placeholder>
        <w:showingPlcHdr/>
      </w:sdtPr>
      <w:sdtEndPr/>
      <w:sdtContent>
        <w:p w14:paraId="605B874D" w14:textId="5BFE10E1" w:rsidR="0046583B" w:rsidRPr="006E18FA" w:rsidRDefault="00D0540B" w:rsidP="00A53A0D">
          <w:pPr>
            <w:pStyle w:val="PargrafodaLista"/>
            <w:spacing w:after="0" w:line="360" w:lineRule="auto"/>
            <w:ind w:firstLine="131"/>
            <w:rPr>
              <w:rFonts w:ascii="Times New Roman" w:hAnsi="Times New Roman" w:cs="Times New Roman"/>
              <w:b/>
              <w:bCs/>
              <w:sz w:val="22"/>
              <w:szCs w:val="22"/>
              <w:lang w:eastAsia="ar-SA"/>
            </w:rPr>
          </w:pPr>
          <w:r w:rsidRPr="00C3297C">
            <w:rPr>
              <w:rStyle w:val="TextodoEspaoReservado"/>
              <w:rFonts w:ascii="Times New Roman" w:hAnsi="Times New Roman" w:cs="Times New Roman"/>
              <w:color w:val="00B050"/>
              <w:sz w:val="22"/>
              <w:szCs w:val="22"/>
            </w:rPr>
            <w:t>Clique aqui para inserir o texto.</w:t>
          </w:r>
        </w:p>
      </w:sdtContent>
    </w:sdt>
    <w:p w14:paraId="7968A660" w14:textId="77777777" w:rsidR="00D0540B" w:rsidRPr="006E18FA" w:rsidRDefault="00D0540B" w:rsidP="00D0540B">
      <w:pPr>
        <w:pStyle w:val="PargrafodaLista"/>
        <w:spacing w:after="0" w:line="360" w:lineRule="auto"/>
        <w:ind w:right="0"/>
        <w:jc w:val="both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</w:p>
    <w:p w14:paraId="4001F89F" w14:textId="4857A6C0" w:rsidR="0046583B" w:rsidRPr="006E18FA" w:rsidRDefault="0046583B" w:rsidP="00D0540B">
      <w:pPr>
        <w:pStyle w:val="PargrafodaLista"/>
        <w:numPr>
          <w:ilvl w:val="0"/>
          <w:numId w:val="30"/>
        </w:numPr>
        <w:spacing w:after="0" w:line="360" w:lineRule="auto"/>
        <w:ind w:right="0"/>
        <w:jc w:val="both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  <w:r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 xml:space="preserve">Durante quanto tempo conheceu o candidato mais de perto? </w:t>
      </w:r>
    </w:p>
    <w:p w14:paraId="26ABBEEF" w14:textId="30843BFC" w:rsidR="0046583B" w:rsidRPr="006E18FA" w:rsidRDefault="00A53A0D" w:rsidP="00D0540B">
      <w:pPr>
        <w:pStyle w:val="PargrafodaLista"/>
        <w:spacing w:after="0" w:line="360" w:lineRule="auto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  <w:r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>De</w:t>
      </w:r>
      <w:r w:rsidR="00D0540B"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 xml:space="preserve"> </w:t>
      </w:r>
      <w:sdt>
        <w:sdtPr>
          <w:rPr>
            <w:rFonts w:ascii="Times New Roman" w:hAnsi="Times New Roman" w:cs="Times New Roman"/>
            <w:b/>
            <w:bCs/>
            <w:sz w:val="22"/>
            <w:szCs w:val="22"/>
            <w:lang w:eastAsia="ar-SA"/>
          </w:rPr>
          <w:id w:val="-318047650"/>
          <w:placeholder>
            <w:docPart w:val="C0BC50CE477F417583A97DB77B457AB9"/>
          </w:placeholder>
          <w:showingPlcHdr/>
          <w:date>
            <w:dateFormat w:val="dd/MM/yy"/>
            <w:lid w:val="pt-BR"/>
            <w:storeMappedDataAs w:val="dateTime"/>
            <w:calendar w:val="gregorian"/>
          </w:date>
        </w:sdtPr>
        <w:sdtEndPr/>
        <w:sdtContent>
          <w:r w:rsidRPr="00C3297C">
            <w:rPr>
              <w:rStyle w:val="TextodoEspaoReservado"/>
              <w:rFonts w:ascii="Times New Roman" w:hAnsi="Times New Roman" w:cs="Times New Roman"/>
              <w:color w:val="00B050"/>
              <w:sz w:val="20"/>
              <w:szCs w:val="20"/>
            </w:rPr>
            <w:t>Clique aqui para inserir uma data.</w:t>
          </w:r>
        </w:sdtContent>
      </w:sdt>
      <w:r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 xml:space="preserve"> a </w:t>
      </w:r>
      <w:sdt>
        <w:sdtPr>
          <w:rPr>
            <w:rFonts w:ascii="Times New Roman" w:hAnsi="Times New Roman" w:cs="Times New Roman"/>
            <w:b/>
            <w:bCs/>
            <w:sz w:val="22"/>
            <w:szCs w:val="22"/>
            <w:lang w:eastAsia="ar-SA"/>
          </w:rPr>
          <w:id w:val="245151422"/>
          <w:placeholder>
            <w:docPart w:val="D7857537A1654A65AF2A4665A42E95FB"/>
          </w:placeholder>
          <w:showingPlcHdr/>
          <w:date>
            <w:dateFormat w:val="dd/MM/yyyy"/>
            <w:lid w:val="pt-BR"/>
            <w:storeMappedDataAs w:val="dateTime"/>
            <w:calendar w:val="gregorian"/>
          </w:date>
        </w:sdtPr>
        <w:sdtEndPr/>
        <w:sdtContent>
          <w:r w:rsidRPr="00C3297C">
            <w:rPr>
              <w:rStyle w:val="TextodoEspaoReservado"/>
              <w:rFonts w:ascii="Times New Roman" w:hAnsi="Times New Roman" w:cs="Times New Roman"/>
              <w:color w:val="00B050"/>
              <w:sz w:val="20"/>
              <w:szCs w:val="20"/>
            </w:rPr>
            <w:t>Clique aqui para inserir uma data.</w:t>
          </w:r>
        </w:sdtContent>
      </w:sdt>
    </w:p>
    <w:p w14:paraId="73A7DA0B" w14:textId="77777777" w:rsidR="00D0540B" w:rsidRPr="006E18FA" w:rsidRDefault="00D0540B" w:rsidP="00D0540B">
      <w:pPr>
        <w:pStyle w:val="PargrafodaLista"/>
        <w:spacing w:after="0" w:line="360" w:lineRule="auto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</w:p>
    <w:p w14:paraId="3771FC7E" w14:textId="0CE6AB14" w:rsidR="0046583B" w:rsidRPr="006E18FA" w:rsidRDefault="0046583B" w:rsidP="006E18FA">
      <w:pPr>
        <w:pStyle w:val="PargrafodaLista"/>
        <w:numPr>
          <w:ilvl w:val="0"/>
          <w:numId w:val="30"/>
        </w:numPr>
        <w:spacing w:before="120" w:after="0" w:line="360" w:lineRule="auto"/>
        <w:ind w:left="714" w:right="0" w:hanging="357"/>
        <w:jc w:val="both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  <w:r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>Em que tipo de atividade teve contato direto com o candidato?</w:t>
      </w:r>
    </w:p>
    <w:p w14:paraId="2AF8CBDC" w14:textId="4287D512" w:rsidR="0021742C" w:rsidRPr="006E18FA" w:rsidRDefault="00FD6696" w:rsidP="00306532">
      <w:pPr>
        <w:spacing w:before="120" w:after="120" w:line="360" w:lineRule="auto"/>
        <w:ind w:right="0" w:firstLine="709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  <w:sdt>
        <w:sdtPr>
          <w:rPr>
            <w:rFonts w:ascii="Times New Roman" w:hAnsi="Times New Roman" w:cs="Times New Roman"/>
            <w:b/>
            <w:bCs/>
            <w:sz w:val="22"/>
            <w:szCs w:val="22"/>
            <w:lang w:eastAsia="ar-SA"/>
          </w:rPr>
          <w:id w:val="-1609502952"/>
          <w:placeholder>
            <w:docPart w:val="0B389EDBD61142CDBC2AA55D3F32881C"/>
          </w:placeholder>
          <w:showingPlcHdr/>
          <w15:color w:val="00FF00"/>
          <w:dropDownList>
            <w:listItem w:value="Escolher um item."/>
            <w:listItem w:displayText="Como chefe ou supervisor responsável no:" w:value="Como chefe ou supervisor responsável no:"/>
            <w:listItem w:displayText="Como professor na seguinte disciplina:" w:value="Como professor na seguinte disciplina:"/>
            <w:listItem w:displayText="Como seu orientador em:" w:value="Como seu orientador em:"/>
            <w:listItem w:displayText="Em outras atividades descritas a seguir:" w:value="Em outras atividades descritas a seguir:"/>
          </w:dropDownList>
        </w:sdtPr>
        <w:sdtEndPr/>
        <w:sdtContent>
          <w:r w:rsidR="007C1F5D" w:rsidRPr="00C3297C">
            <w:rPr>
              <w:rStyle w:val="TextodoEspaoReservado"/>
              <w:rFonts w:ascii="Times New Roman" w:hAnsi="Times New Roman" w:cs="Times New Roman"/>
              <w:color w:val="00B050"/>
              <w:sz w:val="22"/>
              <w:szCs w:val="22"/>
            </w:rPr>
            <w:t>Escolh</w:t>
          </w:r>
          <w:r w:rsidR="009D49D8" w:rsidRPr="00C3297C">
            <w:rPr>
              <w:rStyle w:val="TextodoEspaoReservado"/>
              <w:rFonts w:ascii="Times New Roman" w:hAnsi="Times New Roman" w:cs="Times New Roman"/>
              <w:color w:val="00B050"/>
              <w:sz w:val="22"/>
              <w:szCs w:val="22"/>
            </w:rPr>
            <w:t>a</w:t>
          </w:r>
          <w:r w:rsidR="007C1F5D" w:rsidRPr="00C3297C">
            <w:rPr>
              <w:rStyle w:val="TextodoEspaoReservado"/>
              <w:rFonts w:ascii="Times New Roman" w:hAnsi="Times New Roman" w:cs="Times New Roman"/>
              <w:color w:val="00B050"/>
              <w:sz w:val="22"/>
              <w:szCs w:val="22"/>
            </w:rPr>
            <w:t xml:space="preserve"> um item.</w:t>
          </w:r>
        </w:sdtContent>
      </w:sdt>
      <w:r w:rsidR="00306532"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ab/>
      </w:r>
    </w:p>
    <w:p w14:paraId="4DC1D388" w14:textId="357AAEF7" w:rsidR="00A53A0D" w:rsidRPr="006E18FA" w:rsidRDefault="00306532" w:rsidP="00306532">
      <w:pPr>
        <w:spacing w:before="120" w:after="120" w:line="360" w:lineRule="auto"/>
        <w:ind w:right="0" w:firstLine="709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  <w:r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>Local/Disciplina/Atividade</w:t>
      </w:r>
      <w:r w:rsidR="0021742C"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>:</w:t>
      </w:r>
      <w:r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 xml:space="preserve"> </w:t>
      </w:r>
      <w:sdt>
        <w:sdtPr>
          <w:rPr>
            <w:rFonts w:ascii="Times New Roman" w:hAnsi="Times New Roman" w:cs="Times New Roman"/>
            <w:b/>
            <w:bCs/>
            <w:sz w:val="22"/>
            <w:szCs w:val="22"/>
            <w:lang w:eastAsia="ar-SA"/>
          </w:rPr>
          <w:id w:val="694728981"/>
          <w:placeholder>
            <w:docPart w:val="57711EAEAA74483A9B90E85B57BB1840"/>
          </w:placeholder>
          <w:showingPlcHdr/>
        </w:sdtPr>
        <w:sdtEndPr/>
        <w:sdtContent>
          <w:r w:rsidRPr="00C3297C">
            <w:rPr>
              <w:rStyle w:val="TextodoEspaoReservado"/>
              <w:rFonts w:ascii="Times New Roman" w:hAnsi="Times New Roman" w:cs="Times New Roman"/>
              <w:color w:val="00B050"/>
              <w:sz w:val="22"/>
              <w:szCs w:val="22"/>
            </w:rPr>
            <w:t>Clique</w:t>
          </w:r>
          <w:r w:rsidR="009D49D8" w:rsidRPr="00C3297C">
            <w:rPr>
              <w:rStyle w:val="TextodoEspaoReservado"/>
              <w:rFonts w:ascii="Times New Roman" w:hAnsi="Times New Roman" w:cs="Times New Roman"/>
              <w:color w:val="00B050"/>
              <w:sz w:val="22"/>
              <w:szCs w:val="22"/>
            </w:rPr>
            <w:t xml:space="preserve"> </w:t>
          </w:r>
          <w:r w:rsidRPr="00C3297C">
            <w:rPr>
              <w:rStyle w:val="TextodoEspaoReservado"/>
              <w:rFonts w:ascii="Times New Roman" w:hAnsi="Times New Roman" w:cs="Times New Roman"/>
              <w:color w:val="00B050"/>
              <w:sz w:val="22"/>
              <w:szCs w:val="22"/>
            </w:rPr>
            <w:t>aqui para inserir o texto.</w:t>
          </w:r>
        </w:sdtContent>
      </w:sdt>
    </w:p>
    <w:p w14:paraId="718E8A38" w14:textId="77777777" w:rsidR="0046583B" w:rsidRPr="006E18FA" w:rsidRDefault="0046583B" w:rsidP="0046583B">
      <w:pPr>
        <w:spacing w:before="120" w:after="120" w:line="360" w:lineRule="auto"/>
        <w:ind w:right="0"/>
        <w:jc w:val="both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</w:p>
    <w:p w14:paraId="37532233" w14:textId="257331C1" w:rsidR="00FB1A6C" w:rsidRPr="006E18FA" w:rsidRDefault="00EA7917" w:rsidP="0046583B">
      <w:pPr>
        <w:pStyle w:val="PargrafodaLista"/>
        <w:numPr>
          <w:ilvl w:val="0"/>
          <w:numId w:val="30"/>
        </w:numPr>
        <w:spacing w:before="120" w:after="120" w:line="360" w:lineRule="auto"/>
        <w:ind w:right="0"/>
        <w:jc w:val="both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  <w:r>
        <w:rPr>
          <w:rFonts w:ascii="Times New Roman" w:hAnsi="Times New Roman" w:cs="Times New Roman"/>
          <w:b/>
          <w:bCs/>
          <w:sz w:val="22"/>
          <w:szCs w:val="22"/>
          <w:lang w:eastAsia="ar-SA"/>
        </w:rPr>
        <w:lastRenderedPageBreak/>
        <w:t xml:space="preserve">A vaga que o candidato está aplicando é para um local remoto e </w:t>
      </w:r>
      <w:r w:rsidR="00265784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 xml:space="preserve">com </w:t>
      </w:r>
      <w:r>
        <w:rPr>
          <w:rFonts w:ascii="Times New Roman" w:hAnsi="Times New Roman" w:cs="Times New Roman"/>
          <w:b/>
          <w:bCs/>
          <w:sz w:val="22"/>
          <w:szCs w:val="22"/>
          <w:lang w:eastAsia="ar-SA"/>
        </w:rPr>
        <w:t xml:space="preserve">atividades </w:t>
      </w:r>
      <w:r w:rsidR="00265784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 xml:space="preserve">de campo </w:t>
      </w:r>
      <w:r>
        <w:rPr>
          <w:rFonts w:ascii="Times New Roman" w:hAnsi="Times New Roman" w:cs="Times New Roman"/>
          <w:b/>
          <w:bCs/>
          <w:sz w:val="22"/>
          <w:szCs w:val="22"/>
          <w:lang w:eastAsia="ar-SA"/>
        </w:rPr>
        <w:t>em condições adversas (noite, chuva, muitos mosquitos</w:t>
      </w:r>
      <w:r w:rsidR="00265784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 xml:space="preserve"> e vento</w:t>
      </w:r>
      <w:r>
        <w:rPr>
          <w:rFonts w:ascii="Times New Roman" w:hAnsi="Times New Roman" w:cs="Times New Roman"/>
          <w:b/>
          <w:bCs/>
          <w:sz w:val="22"/>
          <w:szCs w:val="22"/>
          <w:lang w:eastAsia="ar-SA"/>
        </w:rPr>
        <w:t>)</w:t>
      </w:r>
      <w:r w:rsidR="00265784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 xml:space="preserve">, além disso, terão atividades no laboratório. </w:t>
      </w:r>
      <w:r w:rsidR="00B842B0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 xml:space="preserve">Por isso, precisamos de alguém com iniciativa, responsabilidade e adaptabilidade a novas situações. </w:t>
      </w:r>
      <w:r w:rsidR="00265784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>Você acredita que o candidato tem</w:t>
      </w:r>
      <w:r w:rsidR="00B842B0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 xml:space="preserve"> o</w:t>
      </w:r>
      <w:r w:rsidR="00265784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 xml:space="preserve"> perfil para trabalhar nessas condições? </w:t>
      </w:r>
      <w:r w:rsidR="0046583B"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 xml:space="preserve">Comente sobre </w:t>
      </w:r>
      <w:r w:rsidR="00265784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>o</w:t>
      </w:r>
      <w:r w:rsidR="0046583B"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 xml:space="preserve"> potencial para atividades em campo e laboratório e outros aspectos que</w:t>
      </w:r>
      <w:r w:rsidR="00FB1A6C"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 xml:space="preserve"> considerar relevantes sobre o candida</w:t>
      </w:r>
      <w:r w:rsidR="00A53A0D"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>t</w:t>
      </w:r>
      <w:r w:rsidR="00FB1A6C"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>o.</w:t>
      </w:r>
    </w:p>
    <w:sdt>
      <w:sdtPr>
        <w:rPr>
          <w:rFonts w:ascii="Times New Roman" w:hAnsi="Times New Roman" w:cs="Times New Roman"/>
          <w:b/>
          <w:bCs/>
          <w:color w:val="00B050"/>
          <w:sz w:val="22"/>
          <w:szCs w:val="22"/>
          <w:lang w:eastAsia="ar-SA"/>
        </w:rPr>
        <w:id w:val="-790351243"/>
        <w:placeholder>
          <w:docPart w:val="2418B7FAE1FE4F2295D902BD655A580D"/>
        </w:placeholder>
        <w:showingPlcHdr/>
      </w:sdtPr>
      <w:sdtEndPr/>
      <w:sdtContent>
        <w:p w14:paraId="07514A72" w14:textId="7AF7957E" w:rsidR="00A53A0D" w:rsidRPr="00C3297C" w:rsidRDefault="005117D3" w:rsidP="00A53A0D">
          <w:pPr>
            <w:pStyle w:val="PargrafodaLista"/>
            <w:spacing w:before="120" w:after="120" w:line="360" w:lineRule="auto"/>
            <w:ind w:right="0" w:firstLine="131"/>
            <w:jc w:val="both"/>
            <w:rPr>
              <w:rFonts w:ascii="Times New Roman" w:hAnsi="Times New Roman" w:cs="Times New Roman"/>
              <w:b/>
              <w:bCs/>
              <w:color w:val="00B050"/>
              <w:sz w:val="22"/>
              <w:szCs w:val="22"/>
              <w:lang w:eastAsia="ar-SA"/>
            </w:rPr>
          </w:pPr>
          <w:r w:rsidRPr="00C3297C">
            <w:rPr>
              <w:rStyle w:val="TextodoEspaoReservado"/>
              <w:color w:val="00B050"/>
            </w:rPr>
            <w:t>Clique aqui para inserir o texto.</w:t>
          </w:r>
        </w:p>
      </w:sdtContent>
    </w:sdt>
    <w:p w14:paraId="0B53E2B6" w14:textId="77777777" w:rsidR="00FB1A6C" w:rsidRPr="006E18FA" w:rsidRDefault="00FB1A6C" w:rsidP="00FB1A6C">
      <w:pPr>
        <w:pStyle w:val="PargrafodaLista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</w:p>
    <w:p w14:paraId="7CBF3275" w14:textId="77777777" w:rsidR="00FB1A6C" w:rsidRPr="006E18FA" w:rsidRDefault="00FB1A6C" w:rsidP="00FB1A6C">
      <w:pPr>
        <w:pStyle w:val="PargrafodaLista"/>
        <w:numPr>
          <w:ilvl w:val="0"/>
          <w:numId w:val="30"/>
        </w:numPr>
        <w:spacing w:before="120" w:after="120" w:line="360" w:lineRule="auto"/>
        <w:ind w:right="0"/>
        <w:jc w:val="both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  <w:r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>Classifique o candidato quanto aos atributos indicados no quadro abaixo:</w:t>
      </w:r>
    </w:p>
    <w:tbl>
      <w:tblPr>
        <w:tblStyle w:val="Tabelacomgrade"/>
        <w:tblW w:w="8908" w:type="dxa"/>
        <w:tblInd w:w="720" w:type="dxa"/>
        <w:tblLook w:val="04A0" w:firstRow="1" w:lastRow="0" w:firstColumn="1" w:lastColumn="0" w:noHBand="0" w:noVBand="1"/>
      </w:tblPr>
      <w:tblGrid>
        <w:gridCol w:w="1839"/>
        <w:gridCol w:w="1413"/>
        <w:gridCol w:w="1414"/>
        <w:gridCol w:w="1414"/>
        <w:gridCol w:w="1414"/>
        <w:gridCol w:w="1414"/>
      </w:tblGrid>
      <w:tr w:rsidR="008E5965" w:rsidRPr="006E18FA" w14:paraId="75ED9123" w14:textId="77777777" w:rsidTr="008E5965">
        <w:tc>
          <w:tcPr>
            <w:tcW w:w="1839" w:type="dxa"/>
            <w:vAlign w:val="center"/>
          </w:tcPr>
          <w:p w14:paraId="0C0E0C88" w14:textId="37384ED5" w:rsidR="00957F21" w:rsidRPr="006E18FA" w:rsidRDefault="00957F21" w:rsidP="00F52095">
            <w:pPr>
              <w:pStyle w:val="PargrafodaLista"/>
              <w:spacing w:after="120"/>
              <w:ind w:left="0" w:right="3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ar-SA"/>
              </w:rPr>
            </w:pPr>
            <w:r w:rsidRPr="006E18F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ar-SA"/>
              </w:rPr>
              <w:t>ATRIBUTOS</w:t>
            </w:r>
          </w:p>
        </w:tc>
        <w:tc>
          <w:tcPr>
            <w:tcW w:w="1413" w:type="dxa"/>
            <w:vAlign w:val="center"/>
          </w:tcPr>
          <w:p w14:paraId="1203698B" w14:textId="1DB20EF0" w:rsidR="00957F21" w:rsidRPr="006E18FA" w:rsidRDefault="00957F21" w:rsidP="00957F21">
            <w:pPr>
              <w:pStyle w:val="PargrafodaLista"/>
              <w:ind w:left="0" w:right="-13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ar-SA"/>
              </w:rPr>
            </w:pPr>
            <w:r w:rsidRPr="006E18F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ar-SA"/>
              </w:rPr>
              <w:t>EXCELENTE</w:t>
            </w:r>
          </w:p>
        </w:tc>
        <w:tc>
          <w:tcPr>
            <w:tcW w:w="1414" w:type="dxa"/>
            <w:vAlign w:val="center"/>
          </w:tcPr>
          <w:p w14:paraId="27F4AC73" w14:textId="10070850" w:rsidR="00957F21" w:rsidRPr="006E18FA" w:rsidRDefault="00957F21" w:rsidP="00957F21">
            <w:pPr>
              <w:pStyle w:val="PargrafodaLista"/>
              <w:ind w:left="0" w:right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ar-SA"/>
              </w:rPr>
            </w:pPr>
            <w:r w:rsidRPr="006E18F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ar-SA"/>
              </w:rPr>
              <w:t>MUITO BOM</w:t>
            </w:r>
          </w:p>
        </w:tc>
        <w:tc>
          <w:tcPr>
            <w:tcW w:w="1414" w:type="dxa"/>
            <w:vAlign w:val="center"/>
          </w:tcPr>
          <w:p w14:paraId="70887F08" w14:textId="5484AFED" w:rsidR="00957F21" w:rsidRPr="006E18FA" w:rsidRDefault="00957F21" w:rsidP="00957F21">
            <w:pPr>
              <w:pStyle w:val="PargrafodaLista"/>
              <w:ind w:left="0" w:right="-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ar-SA"/>
              </w:rPr>
            </w:pPr>
            <w:r w:rsidRPr="006E18F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ar-SA"/>
              </w:rPr>
              <w:t>NA MÉDIA</w:t>
            </w:r>
          </w:p>
        </w:tc>
        <w:tc>
          <w:tcPr>
            <w:tcW w:w="1414" w:type="dxa"/>
            <w:vAlign w:val="center"/>
          </w:tcPr>
          <w:p w14:paraId="3F7E4C25" w14:textId="055682B0" w:rsidR="00957F21" w:rsidRPr="006E18FA" w:rsidRDefault="00957F21" w:rsidP="00957F21">
            <w:pPr>
              <w:pStyle w:val="PargrafodaLista"/>
              <w:ind w:left="0" w:right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ar-SA"/>
              </w:rPr>
            </w:pPr>
            <w:r w:rsidRPr="006E18F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ar-SA"/>
              </w:rPr>
              <w:t>ABAIXO DA MÉDIA</w:t>
            </w:r>
          </w:p>
        </w:tc>
        <w:tc>
          <w:tcPr>
            <w:tcW w:w="1414" w:type="dxa"/>
            <w:vAlign w:val="center"/>
          </w:tcPr>
          <w:p w14:paraId="6B3BF331" w14:textId="6D84774D" w:rsidR="00957F21" w:rsidRPr="006E18FA" w:rsidRDefault="00957F21" w:rsidP="00957F21">
            <w:pPr>
              <w:pStyle w:val="PargrafodaLista"/>
              <w:ind w:left="0" w:right="32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ar-SA"/>
              </w:rPr>
            </w:pPr>
            <w:r w:rsidRPr="006E18F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ar-SA"/>
              </w:rPr>
              <w:t>SEM CONDIÇÕES DE INFORMAR</w:t>
            </w:r>
          </w:p>
        </w:tc>
      </w:tr>
      <w:tr w:rsidR="00054C0B" w:rsidRPr="006E18FA" w14:paraId="043B53EF" w14:textId="77777777" w:rsidTr="00ED68E5">
        <w:tc>
          <w:tcPr>
            <w:tcW w:w="1839" w:type="dxa"/>
            <w:vAlign w:val="center"/>
          </w:tcPr>
          <w:p w14:paraId="35E5F31C" w14:textId="4642D641" w:rsidR="008E5965" w:rsidRPr="00ED68E5" w:rsidRDefault="008E5965" w:rsidP="00ED68E5">
            <w:pPr>
              <w:pStyle w:val="PargrafodaLista"/>
              <w:ind w:left="0" w:right="34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68E5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Domínio em sua área de conhecimento científico</w:t>
            </w:r>
          </w:p>
        </w:tc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7377549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3" w:type="dxa"/>
                <w:vAlign w:val="center"/>
              </w:tcPr>
              <w:p w14:paraId="51AC5BB4" w14:textId="6184D007" w:rsidR="008E5965" w:rsidRPr="00C3297C" w:rsidRDefault="00C3297C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56"/>
                    <w:szCs w:val="56"/>
                    <w:lang w:eastAsia="ar-SA"/>
                  </w:rPr>
                </w:pPr>
                <w:r>
                  <w:rPr>
                    <w:rFonts w:ascii="MS Gothic" w:eastAsia="MS Gothic" w:hAnsi="MS Gothic" w:cs="Times New Roman" w:hint="eastAsia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158583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4" w:type="dxa"/>
                <w:vAlign w:val="center"/>
              </w:tcPr>
              <w:p w14:paraId="5C46DCC2" w14:textId="466F5B1F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7449235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4" w:type="dxa"/>
                <w:vAlign w:val="center"/>
              </w:tcPr>
              <w:p w14:paraId="258FEC8C" w14:textId="77995876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6804767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4" w:type="dxa"/>
                <w:vAlign w:val="center"/>
              </w:tcPr>
              <w:p w14:paraId="1D728A2F" w14:textId="547C5E5C" w:rsidR="008E5965" w:rsidRPr="00C3297C" w:rsidRDefault="00054C0B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1943808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4" w:type="dxa"/>
                <w:vAlign w:val="center"/>
              </w:tcPr>
              <w:p w14:paraId="4E2BDFF3" w14:textId="45FC43F5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</w:tr>
      <w:tr w:rsidR="00054C0B" w:rsidRPr="006E18FA" w14:paraId="5AC49A7F" w14:textId="77777777" w:rsidTr="00ED68E5">
        <w:tc>
          <w:tcPr>
            <w:tcW w:w="1839" w:type="dxa"/>
            <w:vAlign w:val="center"/>
          </w:tcPr>
          <w:p w14:paraId="730FA574" w14:textId="3538705E" w:rsidR="008E5965" w:rsidRPr="00ED68E5" w:rsidRDefault="008E5965" w:rsidP="00ED68E5">
            <w:pPr>
              <w:pStyle w:val="PargrafodaLista"/>
              <w:ind w:left="0" w:right="34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68E5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Facilidade de aprendizado</w:t>
            </w:r>
          </w:p>
        </w:tc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-18762252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3" w:type="dxa"/>
                <w:vAlign w:val="center"/>
              </w:tcPr>
              <w:p w14:paraId="3A4B44BC" w14:textId="0C377F28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-2554380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4" w:type="dxa"/>
                <w:vAlign w:val="center"/>
              </w:tcPr>
              <w:p w14:paraId="7498A1DB" w14:textId="1D23904F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-1492711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4" w:type="dxa"/>
                <w:vAlign w:val="center"/>
              </w:tcPr>
              <w:p w14:paraId="1E864C4A" w14:textId="06FE27A1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684950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4" w:type="dxa"/>
                <w:vAlign w:val="center"/>
              </w:tcPr>
              <w:p w14:paraId="212984EE" w14:textId="0ACB367D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1618256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4" w:type="dxa"/>
                <w:vAlign w:val="center"/>
              </w:tcPr>
              <w:p w14:paraId="50DD7454" w14:textId="213DA832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</w:tr>
      <w:tr w:rsidR="00054C0B" w:rsidRPr="006E18FA" w14:paraId="415DD191" w14:textId="77777777" w:rsidTr="00ED68E5">
        <w:tc>
          <w:tcPr>
            <w:tcW w:w="1839" w:type="dxa"/>
            <w:vAlign w:val="center"/>
          </w:tcPr>
          <w:p w14:paraId="4367EE20" w14:textId="586E2069" w:rsidR="008E5965" w:rsidRPr="00ED68E5" w:rsidRDefault="008E5965" w:rsidP="00ED68E5">
            <w:pPr>
              <w:pStyle w:val="PargrafodaLista"/>
              <w:ind w:left="0" w:right="34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68E5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Assiduidade, perseverança, responsabilidade</w:t>
            </w:r>
          </w:p>
        </w:tc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-3004596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3" w:type="dxa"/>
                <w:vAlign w:val="center"/>
              </w:tcPr>
              <w:p w14:paraId="0527225D" w14:textId="53EE4468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-19951733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4" w:type="dxa"/>
                <w:vAlign w:val="center"/>
              </w:tcPr>
              <w:p w14:paraId="495DEA01" w14:textId="0B3B28CD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20302182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4" w:type="dxa"/>
                <w:vAlign w:val="center"/>
              </w:tcPr>
              <w:p w14:paraId="32E70640" w14:textId="36A9F69A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19766398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4" w:type="dxa"/>
                <w:vAlign w:val="center"/>
              </w:tcPr>
              <w:p w14:paraId="63E78F94" w14:textId="484C96AF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-14369773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4" w:type="dxa"/>
                <w:vAlign w:val="center"/>
              </w:tcPr>
              <w:p w14:paraId="457C01CC" w14:textId="1A7D6A03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</w:tr>
      <w:tr w:rsidR="00054C0B" w:rsidRPr="006E18FA" w14:paraId="442F547F" w14:textId="77777777" w:rsidTr="00ED68E5">
        <w:tc>
          <w:tcPr>
            <w:tcW w:w="1839" w:type="dxa"/>
            <w:vAlign w:val="center"/>
          </w:tcPr>
          <w:p w14:paraId="473D7514" w14:textId="2BBB13AE" w:rsidR="008E5965" w:rsidRPr="00ED68E5" w:rsidRDefault="008E5965" w:rsidP="00ED68E5">
            <w:pPr>
              <w:pStyle w:val="PargrafodaLista"/>
              <w:ind w:left="0" w:right="34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68E5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Iniciativa, desembaraço, originalidade e liderança</w:t>
            </w:r>
          </w:p>
        </w:tc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-3100215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3" w:type="dxa"/>
                <w:vAlign w:val="center"/>
              </w:tcPr>
              <w:p w14:paraId="1BC14C18" w14:textId="4CC1C600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-2820335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4" w:type="dxa"/>
                <w:vAlign w:val="center"/>
              </w:tcPr>
              <w:p w14:paraId="619107AA" w14:textId="00191632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1657566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4" w:type="dxa"/>
                <w:vAlign w:val="center"/>
              </w:tcPr>
              <w:p w14:paraId="13DFE186" w14:textId="529A8C57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2054815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4" w:type="dxa"/>
                <w:vAlign w:val="center"/>
              </w:tcPr>
              <w:p w14:paraId="0EDB8037" w14:textId="303315D0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-1330594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4" w:type="dxa"/>
                <w:vAlign w:val="center"/>
              </w:tcPr>
              <w:p w14:paraId="15D269BE" w14:textId="6815ADDA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</w:tr>
      <w:tr w:rsidR="00054C0B" w:rsidRPr="006E18FA" w14:paraId="066B61E9" w14:textId="77777777" w:rsidTr="00ED68E5">
        <w:tc>
          <w:tcPr>
            <w:tcW w:w="1839" w:type="dxa"/>
            <w:vAlign w:val="center"/>
          </w:tcPr>
          <w:p w14:paraId="66C967FF" w14:textId="01BA8766" w:rsidR="008E5965" w:rsidRPr="00ED68E5" w:rsidRDefault="008E5965" w:rsidP="00ED68E5">
            <w:pPr>
              <w:pStyle w:val="PargrafodaLista"/>
              <w:ind w:left="0" w:right="34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68E5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Adaptabilidade a novas situações</w:t>
            </w:r>
          </w:p>
        </w:tc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-211951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3" w:type="dxa"/>
                <w:vAlign w:val="center"/>
              </w:tcPr>
              <w:p w14:paraId="57A79600" w14:textId="66D85178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-1159075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4" w:type="dxa"/>
                <w:vAlign w:val="center"/>
              </w:tcPr>
              <w:p w14:paraId="53325B36" w14:textId="3F013354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4706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4" w:type="dxa"/>
                <w:vAlign w:val="center"/>
              </w:tcPr>
              <w:p w14:paraId="4DE1FEF5" w14:textId="453DFA9D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1706063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4" w:type="dxa"/>
                <w:vAlign w:val="center"/>
              </w:tcPr>
              <w:p w14:paraId="71FEDCC2" w14:textId="456EFE61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1165367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4" w:type="dxa"/>
                <w:vAlign w:val="center"/>
              </w:tcPr>
              <w:p w14:paraId="596803EC" w14:textId="36ACC488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</w:tr>
      <w:tr w:rsidR="00054C0B" w:rsidRPr="006E18FA" w14:paraId="7849429F" w14:textId="77777777" w:rsidTr="00ED68E5">
        <w:tc>
          <w:tcPr>
            <w:tcW w:w="1839" w:type="dxa"/>
            <w:vAlign w:val="center"/>
          </w:tcPr>
          <w:p w14:paraId="6097CDB5" w14:textId="66158C6F" w:rsidR="008E5965" w:rsidRPr="00ED68E5" w:rsidRDefault="008E5965" w:rsidP="00ED68E5">
            <w:pPr>
              <w:pStyle w:val="PargrafodaLista"/>
              <w:ind w:left="0" w:right="34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68E5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Capacidade de comunicação</w:t>
            </w:r>
          </w:p>
        </w:tc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661971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3" w:type="dxa"/>
                <w:vAlign w:val="center"/>
              </w:tcPr>
              <w:p w14:paraId="3ABB7D15" w14:textId="1CDC8CFC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1479886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4" w:type="dxa"/>
                <w:vAlign w:val="center"/>
              </w:tcPr>
              <w:p w14:paraId="45BA70C9" w14:textId="0205DB05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-3434741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4" w:type="dxa"/>
                <w:vAlign w:val="center"/>
              </w:tcPr>
              <w:p w14:paraId="1C85A6EA" w14:textId="27594A04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-16733326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4" w:type="dxa"/>
                <w:vAlign w:val="center"/>
              </w:tcPr>
              <w:p w14:paraId="4E6114F5" w14:textId="063B61E0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97256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4" w:type="dxa"/>
                <w:vAlign w:val="center"/>
              </w:tcPr>
              <w:p w14:paraId="7D6DCC73" w14:textId="7E03A72E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</w:tr>
      <w:tr w:rsidR="008E5965" w:rsidRPr="006E18FA" w14:paraId="530713B3" w14:textId="77777777" w:rsidTr="00ED68E5">
        <w:tc>
          <w:tcPr>
            <w:tcW w:w="1839" w:type="dxa"/>
            <w:vAlign w:val="center"/>
          </w:tcPr>
          <w:p w14:paraId="57A57532" w14:textId="66443595" w:rsidR="008E5965" w:rsidRPr="00ED68E5" w:rsidRDefault="008E5965" w:rsidP="00ED68E5">
            <w:pPr>
              <w:pStyle w:val="PargrafodaLista"/>
              <w:ind w:left="0" w:right="34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68E5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Relacionamento interpessoal</w:t>
            </w:r>
          </w:p>
        </w:tc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-14730626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3" w:type="dxa"/>
                <w:vAlign w:val="center"/>
              </w:tcPr>
              <w:p w14:paraId="018DF16F" w14:textId="4C71CB1F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1801419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4" w:type="dxa"/>
                <w:vAlign w:val="center"/>
              </w:tcPr>
              <w:p w14:paraId="3D73E2E0" w14:textId="52C07628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1324541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4" w:type="dxa"/>
                <w:vAlign w:val="center"/>
              </w:tcPr>
              <w:p w14:paraId="21D38405" w14:textId="532E8673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15820995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4" w:type="dxa"/>
                <w:vAlign w:val="center"/>
              </w:tcPr>
              <w:p w14:paraId="4A7C6E2F" w14:textId="79E4AF7B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-6310962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4" w:type="dxa"/>
                <w:vAlign w:val="center"/>
              </w:tcPr>
              <w:p w14:paraId="229BEE06" w14:textId="56362A94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</w:tr>
    </w:tbl>
    <w:p w14:paraId="34464A04" w14:textId="77777777" w:rsidR="00ED68E5" w:rsidRDefault="00ED68E5" w:rsidP="008248B4">
      <w:pPr>
        <w:spacing w:before="240" w:after="120" w:line="480" w:lineRule="auto"/>
        <w:ind w:right="0"/>
        <w:jc w:val="both"/>
        <w:rPr>
          <w:rFonts w:ascii="Times New Roman" w:hAnsi="Times New Roman" w:cs="Times New Roman"/>
          <w:b/>
          <w:bCs/>
          <w:color w:val="EE0000"/>
          <w:sz w:val="22"/>
          <w:szCs w:val="22"/>
          <w:lang w:eastAsia="ar-SA"/>
        </w:rPr>
      </w:pPr>
    </w:p>
    <w:p w14:paraId="7D5DDD25" w14:textId="4109E941" w:rsidR="00F52095" w:rsidRPr="006E18FA" w:rsidRDefault="00FB1A6C" w:rsidP="008248B4">
      <w:pPr>
        <w:spacing w:before="240" w:after="120" w:line="480" w:lineRule="auto"/>
        <w:ind w:right="0"/>
        <w:jc w:val="both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  <w:r w:rsidRPr="004C4724">
        <w:rPr>
          <w:rFonts w:ascii="Times New Roman" w:hAnsi="Times New Roman" w:cs="Times New Roman"/>
          <w:b/>
          <w:bCs/>
          <w:color w:val="EE0000"/>
          <w:sz w:val="22"/>
          <w:szCs w:val="22"/>
          <w:lang w:eastAsia="ar-SA"/>
        </w:rPr>
        <w:t>RECOMENDAÇÃO</w:t>
      </w:r>
      <w:r w:rsidR="0016503A" w:rsidRPr="004C4724">
        <w:rPr>
          <w:rFonts w:ascii="Times New Roman" w:hAnsi="Times New Roman" w:cs="Times New Roman"/>
          <w:b/>
          <w:bCs/>
          <w:color w:val="EE0000"/>
          <w:sz w:val="22"/>
          <w:szCs w:val="22"/>
          <w:lang w:eastAsia="ar-SA"/>
        </w:rPr>
        <w:t>:</w:t>
      </w:r>
      <w:r w:rsidR="00F52095"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 xml:space="preserve"> </w:t>
      </w:r>
      <w:sdt>
        <w:sdtPr>
          <w:rPr>
            <w:rFonts w:ascii="Times New Roman" w:hAnsi="Times New Roman" w:cs="Times New Roman"/>
            <w:b/>
            <w:bCs/>
            <w:sz w:val="22"/>
            <w:szCs w:val="22"/>
            <w:lang w:eastAsia="ar-SA"/>
          </w:rPr>
          <w:id w:val="142628611"/>
          <w:placeholder>
            <w:docPart w:val="6D75A070739A480891FFFA5D4479E0D7"/>
          </w:placeholder>
          <w:showingPlcHdr/>
          <w15:color w:val="00FF00"/>
          <w:dropDownList>
            <w:listItem w:value="Escolha um item"/>
            <w:listItem w:displayText="FORTEMENTE RECOMENDADO" w:value="FORTEMENTE RECOMENDADO"/>
            <w:listItem w:displayText="RECOMENDO" w:value="RECOMENDO"/>
            <w:listItem w:displayText="RECOMENDADO COM RESSALVAS" w:value="RECOMENDADO COM RESSALVAS"/>
            <w:listItem w:displayText="NÃO RECOMENDO" w:value="NÃO RECOMENDO"/>
            <w:listItem w:displayText="NÃO CONHEÇO O SUFICIENTE PARA RECOMENDAR" w:value="NÃO CONHEÇO O SUFICIENTE PARA RECOMENDAR"/>
          </w:dropDownList>
        </w:sdtPr>
        <w:sdtEndPr/>
        <w:sdtContent>
          <w:r w:rsidR="0016503A" w:rsidRPr="00C3297C">
            <w:rPr>
              <w:rStyle w:val="TextodoEspaoReservado"/>
              <w:rFonts w:ascii="Times New Roman" w:hAnsi="Times New Roman" w:cs="Times New Roman"/>
              <w:color w:val="00B050"/>
            </w:rPr>
            <w:t>Escolh</w:t>
          </w:r>
          <w:r w:rsidR="009D49D8" w:rsidRPr="00C3297C">
            <w:rPr>
              <w:rStyle w:val="TextodoEspaoReservado"/>
              <w:rFonts w:ascii="Times New Roman" w:hAnsi="Times New Roman" w:cs="Times New Roman"/>
              <w:color w:val="00B050"/>
            </w:rPr>
            <w:t>a</w:t>
          </w:r>
          <w:r w:rsidR="0016503A" w:rsidRPr="00C3297C">
            <w:rPr>
              <w:rStyle w:val="TextodoEspaoReservado"/>
              <w:rFonts w:ascii="Times New Roman" w:hAnsi="Times New Roman" w:cs="Times New Roman"/>
              <w:color w:val="00B050"/>
            </w:rPr>
            <w:t xml:space="preserve"> um item.</w:t>
          </w:r>
        </w:sdtContent>
      </w:sdt>
    </w:p>
    <w:p w14:paraId="22D36D42" w14:textId="2A1773F5" w:rsidR="00FB1A6C" w:rsidRPr="006E18FA" w:rsidRDefault="00FB1A6C" w:rsidP="007F5C44">
      <w:pPr>
        <w:spacing w:before="120" w:after="120" w:line="480" w:lineRule="auto"/>
        <w:ind w:right="0"/>
        <w:jc w:val="both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  <w:r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>Assinatura</w:t>
      </w:r>
      <w:r w:rsidR="008E5965"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 xml:space="preserve">: </w:t>
      </w:r>
      <w:sdt>
        <w:sdtPr>
          <w:rPr>
            <w:rFonts w:ascii="Times New Roman" w:hAnsi="Times New Roman" w:cs="Times New Roman"/>
            <w:b/>
            <w:bCs/>
            <w:sz w:val="22"/>
            <w:szCs w:val="22"/>
            <w:lang w:eastAsia="ar-SA"/>
          </w:rPr>
          <w:alias w:val="Clique em cima para inserir sua assinatura digital"/>
          <w:tag w:val="Clique em cima para inserir sua assinatura digital"/>
          <w:id w:val="877048053"/>
          <w:showingPlcHdr/>
          <w15:color w:val="00FF00"/>
          <w:picture/>
        </w:sdtPr>
        <w:sdtEndPr/>
        <w:sdtContent>
          <w:r w:rsidR="008E5965" w:rsidRPr="006E18FA">
            <w:rPr>
              <w:rFonts w:ascii="Times New Roman" w:hAnsi="Times New Roman" w:cs="Times New Roman"/>
              <w:b/>
              <w:bCs/>
              <w:noProof/>
              <w:sz w:val="22"/>
              <w:szCs w:val="22"/>
              <w:lang w:eastAsia="ar-SA"/>
            </w:rPr>
            <w:drawing>
              <wp:inline distT="0" distB="0" distL="0" distR="0" wp14:anchorId="47EAF181" wp14:editId="442856FD">
                <wp:extent cx="2882900" cy="755650"/>
                <wp:effectExtent l="0" t="0" r="0" b="6350"/>
                <wp:docPr id="5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06232" cy="7879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sectPr w:rsidR="00FB1A6C" w:rsidRPr="006E18FA" w:rsidSect="00E542F2">
      <w:footerReference w:type="default" r:id="rId16"/>
      <w:footerReference w:type="first" r:id="rId17"/>
      <w:pgSz w:w="11906" w:h="16838" w:code="9"/>
      <w:pgMar w:top="1293" w:right="1134" w:bottom="1440" w:left="1134" w:header="454" w:footer="567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7D0A71" w14:textId="77777777" w:rsidR="004A353B" w:rsidRDefault="004A353B" w:rsidP="001C66AD">
      <w:pPr>
        <w:spacing w:after="0" w:line="240" w:lineRule="auto"/>
      </w:pPr>
      <w:r>
        <w:separator/>
      </w:r>
    </w:p>
  </w:endnote>
  <w:endnote w:type="continuationSeparator" w:id="0">
    <w:p w14:paraId="38E382A4" w14:textId="77777777" w:rsidR="004A353B" w:rsidRDefault="004A353B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5E55C83-18D1-4086-BFDE-D72A7D023170}"/>
    <w:embedBold r:id="rId2" w:fontKey="{70B50BCF-B7AF-4C0C-9BF7-5787FC422D4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CD9E4E1-A167-4C64-8D76-E8CD68203DC6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EFE872D6-C72E-4358-9783-F247A0AAC518}"/>
    <w:embedBold r:id="rId5" w:fontKey="{120A9D51-6061-460F-823C-9C0D5F467BB4}"/>
    <w:embedItalic r:id="rId6" w:fontKey="{F40B8B71-D08F-4D5F-AC8F-CB2B25362B58}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  <w:embedRegular r:id="rId7" w:fontKey="{8E74D90B-D7C2-45C0-9136-F655776E530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0351417D-0EAB-4687-8A14-B5E4282B8A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  <w:embedRegular r:id="rId9" w:fontKey="{E8818E05-C666-42EF-9BFE-713478D974B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0" w:subsetted="1" w:fontKey="{415C6900-FFE4-49F6-8897-B30424AF099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11" w:fontKey="{1DF13066-ECC7-4E71-B979-93A87FFAED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5A324A" w14:textId="0D9C5F44" w:rsidR="00E542F2" w:rsidRPr="0010062D" w:rsidRDefault="00E542F2" w:rsidP="00E542F2">
    <w:pPr>
      <w:pStyle w:val="Endereo"/>
      <w:ind w:right="-1"/>
      <w:rPr>
        <w:rStyle w:val="apple-style-span"/>
        <w:rFonts w:ascii="Arial" w:hAnsi="Arial" w:cs="Arial"/>
        <w:color w:val="000000" w:themeColor="text1"/>
        <w:sz w:val="15"/>
        <w:szCs w:val="15"/>
      </w:rPr>
    </w:pPr>
    <w:r w:rsidRPr="0010062D">
      <w:rPr>
        <w:noProof/>
        <w:color w:val="000000" w:themeColor="text1"/>
        <w:lang w:val="en-US"/>
      </w:rPr>
      <w:drawing>
        <wp:anchor distT="0" distB="0" distL="114300" distR="114300" simplePos="0" relativeHeight="251700224" behindDoc="1" locked="0" layoutInCell="1" allowOverlap="1" wp14:anchorId="38549D87" wp14:editId="178F2A6B">
          <wp:simplePos x="0" y="0"/>
          <wp:positionH relativeFrom="margin">
            <wp:posOffset>4724400</wp:posOffset>
          </wp:positionH>
          <wp:positionV relativeFrom="paragraph">
            <wp:posOffset>95250</wp:posOffset>
          </wp:positionV>
          <wp:extent cx="1412240" cy="513715"/>
          <wp:effectExtent l="0" t="0" r="0" b="635"/>
          <wp:wrapTight wrapText="bothSides">
            <wp:wrapPolygon edited="0">
              <wp:start x="0" y="0"/>
              <wp:lineTo x="0" y="20826"/>
              <wp:lineTo x="21270" y="20826"/>
              <wp:lineTo x="21270" y="0"/>
              <wp:lineTo x="0" y="0"/>
            </wp:wrapPolygon>
          </wp:wrapTight>
          <wp:docPr id="59" name="Picture 1" descr="IMD H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D H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2240" cy="513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6700">
      <w:rPr>
        <w:noProof/>
        <w:color w:val="000000" w:themeColor="text1"/>
        <w:lang w:val="en-US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43067624" wp14:editId="744D6A2A">
              <wp:simplePos x="0" y="0"/>
              <wp:positionH relativeFrom="column">
                <wp:posOffset>-9797</wp:posOffset>
              </wp:positionH>
              <wp:positionV relativeFrom="paragraph">
                <wp:posOffset>-72934</wp:posOffset>
              </wp:positionV>
              <wp:extent cx="6408964" cy="0"/>
              <wp:effectExtent l="0" t="0" r="0" b="0"/>
              <wp:wrapNone/>
              <wp:docPr id="19" name="Conector re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8964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0C81FFE" id="Conector reto 19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5pt,-5.75pt" to="503.9pt,-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" strokecolor="black [3213]" strokeweight="1.5pt">
              <v:stroke joinstyle="miter"/>
            </v:line>
          </w:pict>
        </mc:Fallback>
      </mc:AlternateContent>
    </w:r>
    <w:r w:rsidRPr="00E542F2">
      <w:t xml:space="preserve"> </w:t>
    </w:r>
    <w:r>
      <w:rPr>
        <w:noProof/>
      </w:rPr>
      <w:drawing>
        <wp:inline distT="0" distB="0" distL="0" distR="0" wp14:anchorId="41331D30" wp14:editId="1AACAF3E">
          <wp:extent cx="2673350" cy="821033"/>
          <wp:effectExtent l="0" t="0" r="0" b="0"/>
          <wp:docPr id="60" name="Imagem 60" descr="Interface gráfica do usuário, Texto, Aplicativo, Email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m 21" descr="Interface gráfica do usuário, Texto, Aplicativo, Email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6015" cy="843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C5A6B31" w14:textId="469853B0" w:rsidR="001E6700" w:rsidRPr="0010062D" w:rsidRDefault="001E6700" w:rsidP="001E6700">
    <w:pPr>
      <w:pStyle w:val="Endereo"/>
      <w:rPr>
        <w:rStyle w:val="apple-style-span"/>
        <w:rFonts w:ascii="Arial" w:hAnsi="Arial" w:cs="Arial"/>
        <w:color w:val="000000" w:themeColor="text1"/>
        <w:sz w:val="15"/>
        <w:szCs w:val="15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468313" w14:textId="0C4656D5" w:rsidR="009C0A21" w:rsidRPr="009C0A21" w:rsidRDefault="009C0A21" w:rsidP="0010062D">
    <w:pPr>
      <w:pStyle w:val="Endereo"/>
      <w:rPr>
        <w:rFonts w:ascii="Arial" w:hAnsi="Arial" w:cs="Arial"/>
        <w:sz w:val="16"/>
        <w:szCs w:val="16"/>
      </w:rPr>
    </w:pPr>
    <w:r w:rsidRPr="009C0A21">
      <w:rPr>
        <w:noProof/>
        <w:color w:val="000000" w:themeColor="text1"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76A16A9F" wp14:editId="017DDB5C">
              <wp:simplePos x="0" y="0"/>
              <wp:positionH relativeFrom="margin">
                <wp:align>left</wp:align>
              </wp:positionH>
              <wp:positionV relativeFrom="paragraph">
                <wp:posOffset>-162560</wp:posOffset>
              </wp:positionV>
              <wp:extent cx="6408964" cy="0"/>
              <wp:effectExtent l="0" t="0" r="0" b="0"/>
              <wp:wrapNone/>
              <wp:docPr id="3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8964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B9964E" id="Conector reto 3" o:spid="_x0000_s1026" style="position:absolute;z-index:251695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12.8pt" to="504.65pt,-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" strokecolor="black [3213]" strokeweight="1.5pt">
              <v:stroke joinstyle="miter"/>
              <w10:wrap anchorx="margin"/>
            </v:line>
          </w:pict>
        </mc:Fallback>
      </mc:AlternateContent>
    </w:r>
    <w:r w:rsidRPr="009C0A21">
      <w:rPr>
        <w:noProof/>
        <w:color w:val="000000" w:themeColor="text1"/>
        <w:sz w:val="16"/>
        <w:szCs w:val="16"/>
        <w:lang w:val="en-US"/>
      </w:rPr>
      <w:drawing>
        <wp:anchor distT="0" distB="0" distL="114300" distR="114300" simplePos="0" relativeHeight="251694080" behindDoc="1" locked="0" layoutInCell="1" allowOverlap="1" wp14:anchorId="319C5CDA" wp14:editId="39BA425F">
          <wp:simplePos x="0" y="0"/>
          <wp:positionH relativeFrom="margin">
            <wp:posOffset>4726940</wp:posOffset>
          </wp:positionH>
          <wp:positionV relativeFrom="paragraph">
            <wp:posOffset>32385</wp:posOffset>
          </wp:positionV>
          <wp:extent cx="1412240" cy="513715"/>
          <wp:effectExtent l="0" t="0" r="0" b="635"/>
          <wp:wrapTight wrapText="bothSides">
            <wp:wrapPolygon edited="0">
              <wp:start x="0" y="0"/>
              <wp:lineTo x="0" y="20826"/>
              <wp:lineTo x="21270" y="20826"/>
              <wp:lineTo x="21270" y="0"/>
              <wp:lineTo x="0" y="0"/>
            </wp:wrapPolygon>
          </wp:wrapTight>
          <wp:docPr id="62" name="Picture 1" descr="IMD H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D H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2240" cy="513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C0A21">
      <w:rPr>
        <w:rFonts w:ascii="Arial" w:hAnsi="Arial" w:cs="Arial"/>
        <w:sz w:val="16"/>
        <w:szCs w:val="16"/>
      </w:rPr>
      <w:t xml:space="preserve">Alameda Augusto Ruschi, 1349 </w:t>
    </w:r>
  </w:p>
  <w:p w14:paraId="362B86A1" w14:textId="4E3AD86C" w:rsidR="009C0A21" w:rsidRPr="009C0A21" w:rsidRDefault="009C0A21" w:rsidP="0010062D">
    <w:pPr>
      <w:pStyle w:val="Endereo"/>
      <w:rPr>
        <w:rFonts w:ascii="Arial" w:hAnsi="Arial" w:cs="Arial"/>
        <w:sz w:val="16"/>
        <w:szCs w:val="16"/>
      </w:rPr>
    </w:pPr>
    <w:r w:rsidRPr="009C0A21">
      <w:rPr>
        <w:rFonts w:ascii="Arial" w:hAnsi="Arial" w:cs="Arial"/>
        <w:sz w:val="16"/>
        <w:szCs w:val="16"/>
      </w:rPr>
      <w:t>Jacuhy, Serra - ES, 29161-280</w:t>
    </w:r>
  </w:p>
  <w:p w14:paraId="049CB00D" w14:textId="132A1643" w:rsidR="0010062D" w:rsidRPr="0010062D" w:rsidRDefault="0010062D" w:rsidP="0010062D">
    <w:pPr>
      <w:pStyle w:val="Endereo"/>
      <w:rPr>
        <w:rStyle w:val="apple-style-span"/>
        <w:rFonts w:ascii="Arial" w:hAnsi="Arial" w:cs="Arial"/>
        <w:color w:val="000000" w:themeColor="text1"/>
        <w:sz w:val="15"/>
        <w:szCs w:val="15"/>
      </w:rPr>
    </w:pPr>
    <w:hyperlink r:id="rId2" w:history="1">
      <w:r w:rsidRPr="0010062D">
        <w:rPr>
          <w:rStyle w:val="Hyperlink"/>
          <w:rFonts w:ascii="Arial" w:hAnsi="Arial" w:cs="Arial"/>
          <w:color w:val="000000" w:themeColor="text1"/>
          <w:sz w:val="15"/>
          <w:szCs w:val="15"/>
        </w:rPr>
        <w:t>imd@imd.org.br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DDC7B3" w14:textId="77777777" w:rsidR="004A353B" w:rsidRDefault="004A353B" w:rsidP="001C66AD">
      <w:pPr>
        <w:spacing w:after="0" w:line="240" w:lineRule="auto"/>
      </w:pPr>
      <w:r>
        <w:separator/>
      </w:r>
    </w:p>
  </w:footnote>
  <w:footnote w:type="continuationSeparator" w:id="0">
    <w:p w14:paraId="7E3C8E03" w14:textId="77777777" w:rsidR="004A353B" w:rsidRDefault="004A353B" w:rsidP="001C66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666EEF74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E990C79C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5394D24"/>
    <w:multiLevelType w:val="hybridMultilevel"/>
    <w:tmpl w:val="28B4E9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3B2EF6"/>
    <w:multiLevelType w:val="hybridMultilevel"/>
    <w:tmpl w:val="F1E8DC3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73019770">
    <w:abstractNumId w:val="12"/>
  </w:num>
  <w:num w:numId="2" w16cid:durableId="915363952">
    <w:abstractNumId w:val="8"/>
  </w:num>
  <w:num w:numId="3" w16cid:durableId="279145109">
    <w:abstractNumId w:val="16"/>
  </w:num>
  <w:num w:numId="4" w16cid:durableId="151062927">
    <w:abstractNumId w:val="13"/>
  </w:num>
  <w:num w:numId="5" w16cid:durableId="1381395140">
    <w:abstractNumId w:val="14"/>
  </w:num>
  <w:num w:numId="6" w16cid:durableId="1456410738">
    <w:abstractNumId w:val="20"/>
  </w:num>
  <w:num w:numId="7" w16cid:durableId="1498572983">
    <w:abstractNumId w:val="7"/>
  </w:num>
  <w:num w:numId="8" w16cid:durableId="1570656448">
    <w:abstractNumId w:val="11"/>
  </w:num>
  <w:num w:numId="9" w16cid:durableId="500393263">
    <w:abstractNumId w:val="18"/>
  </w:num>
  <w:num w:numId="10" w16cid:durableId="1802919488">
    <w:abstractNumId w:val="2"/>
  </w:num>
  <w:num w:numId="11" w16cid:durableId="2024547726">
    <w:abstractNumId w:val="6"/>
  </w:num>
  <w:num w:numId="12" w16cid:durableId="1275745300">
    <w:abstractNumId w:val="1"/>
  </w:num>
  <w:num w:numId="13" w16cid:durableId="2082748648">
    <w:abstractNumId w:val="3"/>
  </w:num>
  <w:num w:numId="14" w16cid:durableId="809127262">
    <w:abstractNumId w:val="10"/>
  </w:num>
  <w:num w:numId="15" w16cid:durableId="548419064">
    <w:abstractNumId w:val="9"/>
  </w:num>
  <w:num w:numId="16" w16cid:durableId="53890366">
    <w:abstractNumId w:val="17"/>
  </w:num>
  <w:num w:numId="17" w16cid:durableId="1610696168">
    <w:abstractNumId w:val="4"/>
  </w:num>
  <w:num w:numId="18" w16cid:durableId="2042587325">
    <w:abstractNumId w:val="24"/>
  </w:num>
  <w:num w:numId="19" w16cid:durableId="731317051">
    <w:abstractNumId w:val="19"/>
  </w:num>
  <w:num w:numId="20" w16cid:durableId="1397120027">
    <w:abstractNumId w:val="15"/>
  </w:num>
  <w:num w:numId="21" w16cid:durableId="1738622620">
    <w:abstractNumId w:val="23"/>
  </w:num>
  <w:num w:numId="22" w16cid:durableId="1068921607">
    <w:abstractNumId w:val="5"/>
  </w:num>
  <w:num w:numId="23" w16cid:durableId="1183471422">
    <w:abstractNumId w:val="0"/>
  </w:num>
  <w:num w:numId="24" w16cid:durableId="1072002760">
    <w:abstractNumId w:val="17"/>
  </w:num>
  <w:num w:numId="25" w16cid:durableId="80301273">
    <w:abstractNumId w:val="17"/>
  </w:num>
  <w:num w:numId="26" w16cid:durableId="1863131928">
    <w:abstractNumId w:val="17"/>
  </w:num>
  <w:num w:numId="27" w16cid:durableId="382486791">
    <w:abstractNumId w:val="17"/>
  </w:num>
  <w:num w:numId="28" w16cid:durableId="1724401820">
    <w:abstractNumId w:val="16"/>
  </w:num>
  <w:num w:numId="29" w16cid:durableId="194275502">
    <w:abstractNumId w:val="21"/>
  </w:num>
  <w:num w:numId="30" w16cid:durableId="1108964776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ocumentProtection w:edit="forms" w:formatting="1" w:enforcement="1" w:cryptProviderType="rsaAES" w:cryptAlgorithmClass="hash" w:cryptAlgorithmType="typeAny" w:cryptAlgorithmSid="14" w:cryptSpinCount="100000" w:hash="qZLhQ5Bz/0xFWzglH+atQXrsfGyGPW/Tvc008ikjxv4XbPq6RTjiuzjA8OHIvILlXVHy2Ft7Vv+Mc/vgN7Qrwg==" w:salt="fi+vgu+dMQVoUcOaayRlGw=="/>
  <w:styleLockTheme/>
  <w:styleLockQFSet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94E"/>
    <w:rsid w:val="00020F8E"/>
    <w:rsid w:val="00026963"/>
    <w:rsid w:val="00035110"/>
    <w:rsid w:val="00052382"/>
    <w:rsid w:val="00054C0B"/>
    <w:rsid w:val="0006568A"/>
    <w:rsid w:val="00071B1F"/>
    <w:rsid w:val="000738F9"/>
    <w:rsid w:val="00076F0F"/>
    <w:rsid w:val="00084253"/>
    <w:rsid w:val="000D1D72"/>
    <w:rsid w:val="000D1F49"/>
    <w:rsid w:val="000E0945"/>
    <w:rsid w:val="0010062D"/>
    <w:rsid w:val="00107684"/>
    <w:rsid w:val="00111EAB"/>
    <w:rsid w:val="00112129"/>
    <w:rsid w:val="00121621"/>
    <w:rsid w:val="001632C0"/>
    <w:rsid w:val="0016503A"/>
    <w:rsid w:val="001727CA"/>
    <w:rsid w:val="001846F6"/>
    <w:rsid w:val="001954EB"/>
    <w:rsid w:val="001B0B3A"/>
    <w:rsid w:val="001C171C"/>
    <w:rsid w:val="001C66AD"/>
    <w:rsid w:val="001C74CF"/>
    <w:rsid w:val="001E6700"/>
    <w:rsid w:val="001E7FCD"/>
    <w:rsid w:val="0021742C"/>
    <w:rsid w:val="00230D29"/>
    <w:rsid w:val="00237F8E"/>
    <w:rsid w:val="00254823"/>
    <w:rsid w:val="00265784"/>
    <w:rsid w:val="00286431"/>
    <w:rsid w:val="002963B8"/>
    <w:rsid w:val="002A05D2"/>
    <w:rsid w:val="002A4125"/>
    <w:rsid w:val="002C56E6"/>
    <w:rsid w:val="002D2546"/>
    <w:rsid w:val="002D36A5"/>
    <w:rsid w:val="00306532"/>
    <w:rsid w:val="003251BA"/>
    <w:rsid w:val="00333A99"/>
    <w:rsid w:val="00340031"/>
    <w:rsid w:val="00361E11"/>
    <w:rsid w:val="00377440"/>
    <w:rsid w:val="0038636F"/>
    <w:rsid w:val="00386FB5"/>
    <w:rsid w:val="00387281"/>
    <w:rsid w:val="00387E39"/>
    <w:rsid w:val="0040090B"/>
    <w:rsid w:val="00401896"/>
    <w:rsid w:val="00410E09"/>
    <w:rsid w:val="00421260"/>
    <w:rsid w:val="00433D57"/>
    <w:rsid w:val="00453C1A"/>
    <w:rsid w:val="0046302A"/>
    <w:rsid w:val="004647C0"/>
    <w:rsid w:val="0046583B"/>
    <w:rsid w:val="00487D2D"/>
    <w:rsid w:val="004A353B"/>
    <w:rsid w:val="004A56EE"/>
    <w:rsid w:val="004B15DE"/>
    <w:rsid w:val="004B2A14"/>
    <w:rsid w:val="004C4724"/>
    <w:rsid w:val="004D5D62"/>
    <w:rsid w:val="00504AA9"/>
    <w:rsid w:val="0051084C"/>
    <w:rsid w:val="005112D0"/>
    <w:rsid w:val="00511538"/>
    <w:rsid w:val="005117D3"/>
    <w:rsid w:val="00533D86"/>
    <w:rsid w:val="00551763"/>
    <w:rsid w:val="00555681"/>
    <w:rsid w:val="00577E06"/>
    <w:rsid w:val="00584C24"/>
    <w:rsid w:val="005921DE"/>
    <w:rsid w:val="005A3BF7"/>
    <w:rsid w:val="005C0DC2"/>
    <w:rsid w:val="005D160E"/>
    <w:rsid w:val="005F0BF1"/>
    <w:rsid w:val="005F2035"/>
    <w:rsid w:val="005F7990"/>
    <w:rsid w:val="0060294E"/>
    <w:rsid w:val="006131E3"/>
    <w:rsid w:val="00622682"/>
    <w:rsid w:val="00630B7F"/>
    <w:rsid w:val="006356AF"/>
    <w:rsid w:val="0063739C"/>
    <w:rsid w:val="006409D1"/>
    <w:rsid w:val="006502EA"/>
    <w:rsid w:val="00654A30"/>
    <w:rsid w:val="00657C4F"/>
    <w:rsid w:val="00686ED4"/>
    <w:rsid w:val="006B248A"/>
    <w:rsid w:val="006E18FA"/>
    <w:rsid w:val="00703BBA"/>
    <w:rsid w:val="0071312D"/>
    <w:rsid w:val="00741EEF"/>
    <w:rsid w:val="00743CDA"/>
    <w:rsid w:val="00763DE5"/>
    <w:rsid w:val="00770F25"/>
    <w:rsid w:val="00780EE1"/>
    <w:rsid w:val="00782FA3"/>
    <w:rsid w:val="00786EBF"/>
    <w:rsid w:val="00792C27"/>
    <w:rsid w:val="00795D7D"/>
    <w:rsid w:val="007B0A85"/>
    <w:rsid w:val="007B2624"/>
    <w:rsid w:val="007B2E52"/>
    <w:rsid w:val="007C1F5D"/>
    <w:rsid w:val="007C6A52"/>
    <w:rsid w:val="007F5C44"/>
    <w:rsid w:val="00802E64"/>
    <w:rsid w:val="00803B96"/>
    <w:rsid w:val="008119CC"/>
    <w:rsid w:val="00816D5C"/>
    <w:rsid w:val="0082043E"/>
    <w:rsid w:val="008248B4"/>
    <w:rsid w:val="0083237C"/>
    <w:rsid w:val="00897331"/>
    <w:rsid w:val="008A1DB8"/>
    <w:rsid w:val="008A48B7"/>
    <w:rsid w:val="008D4978"/>
    <w:rsid w:val="008E203A"/>
    <w:rsid w:val="008E5965"/>
    <w:rsid w:val="00907545"/>
    <w:rsid w:val="0091229C"/>
    <w:rsid w:val="0093700A"/>
    <w:rsid w:val="00940E73"/>
    <w:rsid w:val="00950D39"/>
    <w:rsid w:val="0095786A"/>
    <w:rsid w:val="00957F21"/>
    <w:rsid w:val="00970FF2"/>
    <w:rsid w:val="00976A6B"/>
    <w:rsid w:val="0098597D"/>
    <w:rsid w:val="00991FA9"/>
    <w:rsid w:val="00992697"/>
    <w:rsid w:val="00997EB6"/>
    <w:rsid w:val="009B4EFB"/>
    <w:rsid w:val="009C0A21"/>
    <w:rsid w:val="009D49D8"/>
    <w:rsid w:val="009E2964"/>
    <w:rsid w:val="009E4AA1"/>
    <w:rsid w:val="009E5817"/>
    <w:rsid w:val="009F619A"/>
    <w:rsid w:val="009F6DDE"/>
    <w:rsid w:val="00A0432D"/>
    <w:rsid w:val="00A213CB"/>
    <w:rsid w:val="00A3555A"/>
    <w:rsid w:val="00A370A8"/>
    <w:rsid w:val="00A370CB"/>
    <w:rsid w:val="00A37F18"/>
    <w:rsid w:val="00A46B22"/>
    <w:rsid w:val="00A53A0D"/>
    <w:rsid w:val="00A555F6"/>
    <w:rsid w:val="00A56811"/>
    <w:rsid w:val="00A62630"/>
    <w:rsid w:val="00A73847"/>
    <w:rsid w:val="00A813E2"/>
    <w:rsid w:val="00A850FD"/>
    <w:rsid w:val="00A90467"/>
    <w:rsid w:val="00AA4FA7"/>
    <w:rsid w:val="00AC614B"/>
    <w:rsid w:val="00AC73A0"/>
    <w:rsid w:val="00AD4006"/>
    <w:rsid w:val="00AE0CD0"/>
    <w:rsid w:val="00AE21DC"/>
    <w:rsid w:val="00AE3D88"/>
    <w:rsid w:val="00AF0F0E"/>
    <w:rsid w:val="00AF7591"/>
    <w:rsid w:val="00B27589"/>
    <w:rsid w:val="00B46AC8"/>
    <w:rsid w:val="00B6217C"/>
    <w:rsid w:val="00B6289B"/>
    <w:rsid w:val="00B842B0"/>
    <w:rsid w:val="00B87884"/>
    <w:rsid w:val="00B95722"/>
    <w:rsid w:val="00B964B4"/>
    <w:rsid w:val="00BA5108"/>
    <w:rsid w:val="00BD0923"/>
    <w:rsid w:val="00BD4753"/>
    <w:rsid w:val="00BD5CB1"/>
    <w:rsid w:val="00BE62EE"/>
    <w:rsid w:val="00BE7091"/>
    <w:rsid w:val="00C003BA"/>
    <w:rsid w:val="00C3297C"/>
    <w:rsid w:val="00C33F26"/>
    <w:rsid w:val="00C428B2"/>
    <w:rsid w:val="00C46878"/>
    <w:rsid w:val="00C51116"/>
    <w:rsid w:val="00C82682"/>
    <w:rsid w:val="00C847C4"/>
    <w:rsid w:val="00CB4A51"/>
    <w:rsid w:val="00CB5C1C"/>
    <w:rsid w:val="00CD06EB"/>
    <w:rsid w:val="00CD4532"/>
    <w:rsid w:val="00CD47B0"/>
    <w:rsid w:val="00CE02B7"/>
    <w:rsid w:val="00CE6104"/>
    <w:rsid w:val="00CE780C"/>
    <w:rsid w:val="00CE7918"/>
    <w:rsid w:val="00CF1B89"/>
    <w:rsid w:val="00CF52D5"/>
    <w:rsid w:val="00CF6FC6"/>
    <w:rsid w:val="00D025DA"/>
    <w:rsid w:val="00D05040"/>
    <w:rsid w:val="00D0540B"/>
    <w:rsid w:val="00D05D0B"/>
    <w:rsid w:val="00D16163"/>
    <w:rsid w:val="00D24D01"/>
    <w:rsid w:val="00D31931"/>
    <w:rsid w:val="00D50B65"/>
    <w:rsid w:val="00D53EAE"/>
    <w:rsid w:val="00D629E6"/>
    <w:rsid w:val="00D66EF9"/>
    <w:rsid w:val="00D76391"/>
    <w:rsid w:val="00D776BF"/>
    <w:rsid w:val="00DA3CF0"/>
    <w:rsid w:val="00DB3FAD"/>
    <w:rsid w:val="00DE6AE4"/>
    <w:rsid w:val="00DE6CE2"/>
    <w:rsid w:val="00DF5F06"/>
    <w:rsid w:val="00E046B6"/>
    <w:rsid w:val="00E35EBA"/>
    <w:rsid w:val="00E542F2"/>
    <w:rsid w:val="00E61C09"/>
    <w:rsid w:val="00E66C3D"/>
    <w:rsid w:val="00E71F57"/>
    <w:rsid w:val="00EA7917"/>
    <w:rsid w:val="00EB263C"/>
    <w:rsid w:val="00EB3B58"/>
    <w:rsid w:val="00EC7359"/>
    <w:rsid w:val="00ED3371"/>
    <w:rsid w:val="00ED68E5"/>
    <w:rsid w:val="00EE3054"/>
    <w:rsid w:val="00F00606"/>
    <w:rsid w:val="00F01256"/>
    <w:rsid w:val="00F03E71"/>
    <w:rsid w:val="00F17216"/>
    <w:rsid w:val="00F470AA"/>
    <w:rsid w:val="00F52095"/>
    <w:rsid w:val="00FA01D3"/>
    <w:rsid w:val="00FA62AE"/>
    <w:rsid w:val="00FB1A6C"/>
    <w:rsid w:val="00FB7822"/>
    <w:rsid w:val="00FC7475"/>
    <w:rsid w:val="00FD6696"/>
    <w:rsid w:val="00FE78A0"/>
    <w:rsid w:val="00FF4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078862"/>
  <w15:chartTrackingRefBased/>
  <w15:docId w15:val="{E4B3F219-58DF-4F3E-BA1B-43FDA52CF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43CDA"/>
    <w:pPr>
      <w:ind w:right="720"/>
    </w:pPr>
    <w:rPr>
      <w:lang w:val="pt-BR"/>
    </w:rPr>
  </w:style>
  <w:style w:type="paragraph" w:styleId="Ttulo1">
    <w:name w:val="heading 1"/>
    <w:basedOn w:val="Normal"/>
    <w:link w:val="Ttulo1Char"/>
    <w:uiPriority w:val="1"/>
    <w:qFormat/>
    <w:rsid w:val="00743CDA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387A4A" w:themeColor="accent5" w:themeShade="E6"/>
      <w:sz w:val="36"/>
    </w:rPr>
  </w:style>
  <w:style w:type="paragraph" w:styleId="Ttulo2">
    <w:name w:val="heading 2"/>
    <w:basedOn w:val="Normal"/>
    <w:link w:val="Ttulo2Char"/>
    <w:uiPriority w:val="1"/>
    <w:qFormat/>
    <w:rsid w:val="00743CDA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387A4A" w:themeColor="accent5" w:themeShade="E6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743CDA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2683C6" w:themeColor="accent2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743CDA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743CDA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743CDA"/>
    <w:pPr>
      <w:keepNext/>
      <w:keepLines/>
      <w:numPr>
        <w:ilvl w:val="5"/>
        <w:numId w:val="27"/>
      </w:numPr>
      <w:spacing w:before="40"/>
      <w:outlineLvl w:val="5"/>
    </w:pPr>
    <w:rPr>
      <w:rFonts w:asciiTheme="majorHAnsi" w:eastAsiaTheme="majorEastAsia" w:hAnsiTheme="majorHAnsi" w:cstheme="majorBidi"/>
      <w:color w:val="0D5571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743CDA"/>
    <w:pPr>
      <w:keepNext/>
      <w:keepLines/>
      <w:numPr>
        <w:ilvl w:val="6"/>
        <w:numId w:val="2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D5571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743CDA"/>
    <w:pPr>
      <w:keepNext/>
      <w:keepLines/>
      <w:numPr>
        <w:ilvl w:val="7"/>
        <w:numId w:val="27"/>
      </w:numPr>
      <w:spacing w:before="40"/>
      <w:outlineLvl w:val="7"/>
    </w:pPr>
    <w:rPr>
      <w:rFonts w:asciiTheme="majorHAnsi" w:eastAsiaTheme="majorEastAsia" w:hAnsiTheme="majorHAnsi" w:cstheme="majorBidi"/>
      <w:color w:val="27CED7" w:themeColor="accent3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743CDA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CED7" w:themeColor="accent3"/>
      <w:sz w:val="21"/>
      <w:szCs w:val="21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743CDA"/>
    <w:rPr>
      <w:rFonts w:asciiTheme="majorHAnsi" w:hAnsiTheme="majorHAnsi"/>
      <w:b/>
      <w:color w:val="387A4A" w:themeColor="accent5" w:themeShade="E6"/>
      <w:sz w:val="36"/>
    </w:rPr>
  </w:style>
  <w:style w:type="character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743CDA"/>
    <w:pPr>
      <w:numPr>
        <w:ilvl w:val="6"/>
        <w:numId w:val="28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rsid w:val="00743CDA"/>
    <w:rPr>
      <w:rFonts w:asciiTheme="majorHAnsi" w:hAnsiTheme="majorHAnsi"/>
      <w:b/>
      <w:bCs/>
      <w:color w:val="387A4A" w:themeColor="accent5" w:themeShade="E6"/>
      <w:sz w:val="32"/>
      <w:szCs w:val="32"/>
      <w:lang w:eastAsia="zh-CN"/>
    </w:rPr>
  </w:style>
  <w:style w:type="paragraph" w:styleId="Recuonormal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743CDA"/>
    <w:rPr>
      <w:rFonts w:asciiTheme="majorHAnsi" w:hAnsiTheme="majorHAnsi"/>
      <w:b/>
      <w:bCs/>
      <w:color w:val="2683C6" w:themeColor="accent2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743CD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82682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rsid w:val="00C82682"/>
    <w:pPr>
      <w:tabs>
        <w:tab w:val="center" w:pos="4680"/>
        <w:tab w:val="right" w:pos="9360"/>
      </w:tabs>
    </w:pPr>
    <w:rPr>
      <w:b/>
      <w:noProof/>
      <w:color w:val="1CADE4" w:themeColor="accent1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1C66AD"/>
    <w:rPr>
      <w:b/>
      <w:noProof/>
      <w:color w:val="1CADE4" w:themeColor="accent1"/>
      <w:szCs w:val="24"/>
    </w:rPr>
  </w:style>
  <w:style w:type="paragraph" w:styleId="Rodap">
    <w:name w:val="footer"/>
    <w:basedOn w:val="Normal"/>
    <w:link w:val="RodapChar"/>
    <w:uiPriority w:val="99"/>
    <w:rsid w:val="000D1D72"/>
    <w:pPr>
      <w:shd w:val="clear" w:color="auto" w:fill="62A39F" w:themeFill="text2"/>
      <w:tabs>
        <w:tab w:val="left" w:pos="3690"/>
        <w:tab w:val="left" w:pos="5670"/>
      </w:tabs>
      <w:spacing w:after="0"/>
      <w:ind w:left="-540" w:right="0"/>
    </w:pPr>
    <w:rPr>
      <w:color w:val="FFFFFF" w:themeColor="background1"/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0D1D72"/>
    <w:rPr>
      <w:color w:val="FFFFFF" w:themeColor="background1"/>
      <w:sz w:val="18"/>
      <w:szCs w:val="24"/>
      <w:shd w:val="clear" w:color="auto" w:fill="62A39F" w:themeFill="text2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unhideWhenUsed/>
    <w:rsid w:val="000D1F49"/>
    <w:rPr>
      <w:color w:val="6EAC1C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semiHidden/>
    <w:qFormat/>
    <w:rsid w:val="00743CDA"/>
    <w:pPr>
      <w:widowControl w:val="0"/>
      <w:autoSpaceDE w:val="0"/>
      <w:autoSpaceDN w:val="0"/>
    </w:pPr>
    <w:rPr>
      <w:rFonts w:eastAsia="Calibri" w:cs="Calibri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743CD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743C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ns">
    <w:name w:val="Tabela de imagens"/>
    <w:basedOn w:val="Tabelanormal"/>
    <w:uiPriority w:val="99"/>
    <w:rsid w:val="000D1F49"/>
    <w:tblPr/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743CDA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743CDA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43CDA"/>
    <w:rPr>
      <w:rFonts w:asciiTheme="majorHAnsi" w:eastAsiaTheme="majorEastAsia" w:hAnsiTheme="majorHAnsi" w:cstheme="majorBidi"/>
      <w:color w:val="0D5571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43CDA"/>
    <w:rPr>
      <w:rFonts w:asciiTheme="majorHAnsi" w:eastAsiaTheme="majorEastAsia" w:hAnsiTheme="majorHAnsi" w:cstheme="majorBidi"/>
      <w:i/>
      <w:iCs/>
      <w:color w:val="0D5571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43CDA"/>
    <w:rPr>
      <w:rFonts w:asciiTheme="majorHAnsi" w:eastAsiaTheme="majorEastAsia" w:hAnsiTheme="majorHAnsi" w:cstheme="majorBidi"/>
      <w:color w:val="27CED7" w:themeColor="accent3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43CDA"/>
    <w:rPr>
      <w:rFonts w:asciiTheme="majorHAnsi" w:eastAsiaTheme="majorEastAsia" w:hAnsiTheme="majorHAnsi" w:cstheme="majorBidi"/>
      <w:i/>
      <w:iCs/>
      <w:color w:val="27CED7" w:themeColor="accent3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rsid w:val="000D1F49"/>
    <w:rPr>
      <w:color w:val="B26B02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743CDA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ome">
    <w:name w:val="Nome"/>
    <w:basedOn w:val="Normal"/>
    <w:uiPriority w:val="1"/>
    <w:qFormat/>
    <w:rsid w:val="000D1D72"/>
    <w:pPr>
      <w:shd w:val="clear" w:color="auto" w:fill="62A39F" w:themeFill="text2"/>
      <w:spacing w:after="0" w:line="240" w:lineRule="auto"/>
      <w:ind w:left="-180" w:right="6840"/>
    </w:pPr>
    <w:rPr>
      <w:rFonts w:ascii="Copperplate Gothic Bold" w:hAnsi="Copperplate Gothic Bold"/>
      <w:color w:val="FFFFFF" w:themeColor="background1"/>
      <w:sz w:val="42"/>
    </w:rPr>
  </w:style>
  <w:style w:type="paragraph" w:customStyle="1" w:styleId="Endereo">
    <w:name w:val="Endereço"/>
    <w:basedOn w:val="Normal"/>
    <w:uiPriority w:val="1"/>
    <w:qFormat/>
    <w:rsid w:val="00743CDA"/>
    <w:pPr>
      <w:spacing w:after="0"/>
    </w:pPr>
  </w:style>
  <w:style w:type="paragraph" w:styleId="Data">
    <w:name w:val="Date"/>
    <w:basedOn w:val="Normal"/>
    <w:next w:val="Normal"/>
    <w:link w:val="DataChar"/>
    <w:uiPriority w:val="99"/>
    <w:rsid w:val="00EB263C"/>
    <w:pPr>
      <w:spacing w:before="600"/>
    </w:pPr>
  </w:style>
  <w:style w:type="paragraph" w:styleId="Legenda">
    <w:name w:val="caption"/>
    <w:basedOn w:val="Normal"/>
    <w:next w:val="Normal"/>
    <w:uiPriority w:val="35"/>
    <w:semiHidden/>
    <w:unhideWhenUsed/>
    <w:qFormat/>
    <w:rsid w:val="00743CDA"/>
    <w:pPr>
      <w:spacing w:line="240" w:lineRule="auto"/>
    </w:pPr>
    <w:rPr>
      <w:i/>
      <w:iCs/>
      <w:color w:val="62A39F" w:themeColor="text2"/>
      <w:szCs w:val="18"/>
    </w:rPr>
  </w:style>
  <w:style w:type="character" w:customStyle="1" w:styleId="DataChar">
    <w:name w:val="Data Char"/>
    <w:basedOn w:val="Fontepargpadro"/>
    <w:link w:val="Data"/>
    <w:uiPriority w:val="99"/>
    <w:rsid w:val="00EB263C"/>
  </w:style>
  <w:style w:type="paragraph" w:styleId="Saudao">
    <w:name w:val="Salutation"/>
    <w:basedOn w:val="Normal"/>
    <w:next w:val="Normal"/>
    <w:link w:val="SaudaoChar"/>
    <w:uiPriority w:val="99"/>
    <w:rsid w:val="001C66AD"/>
    <w:pPr>
      <w:spacing w:before="480" w:after="480"/>
    </w:pPr>
    <w:rPr>
      <w:color w:val="27CED7" w:themeColor="accent3"/>
      <w:sz w:val="36"/>
    </w:rPr>
  </w:style>
  <w:style w:type="character" w:customStyle="1" w:styleId="SaudaoChar">
    <w:name w:val="Saudação Char"/>
    <w:basedOn w:val="Fontepargpadro"/>
    <w:link w:val="Saudao"/>
    <w:uiPriority w:val="99"/>
    <w:rsid w:val="001C66AD"/>
    <w:rPr>
      <w:color w:val="27CED7" w:themeColor="accent3"/>
      <w:sz w:val="36"/>
    </w:rPr>
  </w:style>
  <w:style w:type="paragraph" w:styleId="Assinatura">
    <w:name w:val="Signature"/>
    <w:basedOn w:val="Normal"/>
    <w:link w:val="AssinaturaChar"/>
    <w:uiPriority w:val="99"/>
    <w:rsid w:val="00EB263C"/>
  </w:style>
  <w:style w:type="character" w:customStyle="1" w:styleId="AssinaturaChar">
    <w:name w:val="Assinatura Char"/>
    <w:basedOn w:val="Fontepargpadro"/>
    <w:link w:val="Assinatura"/>
    <w:uiPriority w:val="99"/>
    <w:rsid w:val="00EB263C"/>
  </w:style>
  <w:style w:type="character" w:styleId="TextodoEspaoReservado">
    <w:name w:val="Placeholder Text"/>
    <w:basedOn w:val="Fontepargpadro"/>
    <w:uiPriority w:val="99"/>
    <w:semiHidden/>
    <w:rsid w:val="00EB263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86E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6EBF"/>
    <w:rPr>
      <w:rFonts w:ascii="Segoe UI" w:hAnsi="Segoe UI" w:cs="Segoe UI"/>
      <w:sz w:val="18"/>
      <w:szCs w:val="18"/>
    </w:rPr>
  </w:style>
  <w:style w:type="paragraph" w:styleId="Corpodetexto">
    <w:name w:val="Body Text"/>
    <w:basedOn w:val="Normal"/>
    <w:link w:val="CorpodetextoChar"/>
    <w:unhideWhenUsed/>
    <w:rsid w:val="00511538"/>
    <w:pPr>
      <w:spacing w:after="0" w:line="240" w:lineRule="auto"/>
      <w:ind w:right="0"/>
      <w:jc w:val="both"/>
    </w:pPr>
    <w:rPr>
      <w:rFonts w:ascii="Arial" w:eastAsia="Times New Roman" w:hAnsi="Arial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511538"/>
    <w:rPr>
      <w:rFonts w:ascii="Arial" w:eastAsia="Times New Roman" w:hAnsi="Arial" w:cs="Times New Roman"/>
      <w:sz w:val="24"/>
      <w:szCs w:val="24"/>
      <w:lang w:val="pt-BR" w:eastAsia="pt-BR"/>
    </w:rPr>
  </w:style>
  <w:style w:type="character" w:customStyle="1" w:styleId="apple-style-span">
    <w:name w:val="apple-style-span"/>
    <w:basedOn w:val="Fontepargpadro"/>
    <w:rsid w:val="0010062D"/>
  </w:style>
  <w:style w:type="paragraph" w:styleId="PargrafodaLista">
    <w:name w:val="List Paragraph"/>
    <w:basedOn w:val="Normal"/>
    <w:uiPriority w:val="34"/>
    <w:semiHidden/>
    <w:qFormat/>
    <w:rsid w:val="00AA4FA7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rsid w:val="00AA4FA7"/>
    <w:rPr>
      <w:color w:val="605E5C"/>
      <w:shd w:val="clear" w:color="auto" w:fill="E1DFDD"/>
    </w:rPr>
  </w:style>
  <w:style w:type="table" w:styleId="Tabelacomgrade">
    <w:name w:val="Table Grid"/>
    <w:basedOn w:val="Tabelanormal"/>
    <w:rsid w:val="00957F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8A48B7"/>
    <w:pPr>
      <w:spacing w:after="0" w:line="240" w:lineRule="auto"/>
    </w:pPr>
    <w:rPr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56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projetocheloniamydas@gmai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md@imd.org.br" TargetMode="External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urtle\AppData\Local\Packages\Microsoft.Office.Desktop_8wekyb3d8bbwe\LocalCache\Roaming\Microsoft\Templates\Papel%20timbrado%20de%20set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D75A070739A480891FFFA5D4479E0D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8F63096-16C6-4184-A1E3-8449E3FE3214}"/>
      </w:docPartPr>
      <w:docPartBody>
        <w:p w:rsidR="003A747E" w:rsidRDefault="00DF4B6D" w:rsidP="00DF4B6D">
          <w:pPr>
            <w:pStyle w:val="6D75A070739A480891FFFA5D4479E0D7"/>
          </w:pPr>
          <w:r w:rsidRPr="009D49D8">
            <w:rPr>
              <w:rStyle w:val="TextodoEspaoReservado"/>
              <w:rFonts w:ascii="Abadi" w:hAnsi="Abadi"/>
              <w:color w:val="D86DCB" w:themeColor="accent5" w:themeTint="99"/>
            </w:rPr>
            <w:t>Escolha um item.</w:t>
          </w:r>
        </w:p>
      </w:docPartBody>
    </w:docPart>
    <w:docPart>
      <w:docPartPr>
        <w:name w:val="28878889F0754C89BFC05698A610869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74D9C7A-486E-469A-8D9F-EA3BA5AFA50A}"/>
      </w:docPartPr>
      <w:docPartBody>
        <w:p w:rsidR="003A747E" w:rsidRDefault="00DF4B6D" w:rsidP="00DF4B6D">
          <w:pPr>
            <w:pStyle w:val="28878889F0754C89BFC05698A610869E"/>
          </w:pPr>
          <w:r w:rsidRPr="009D49D8">
            <w:rPr>
              <w:rStyle w:val="TextodoEspaoReservado"/>
              <w:rFonts w:ascii="Abadi" w:hAnsi="Abadi"/>
              <w:b w:val="0"/>
              <w:bCs/>
              <w:color w:val="D86DCB" w:themeColor="accent5" w:themeTint="99"/>
              <w:sz w:val="22"/>
              <w:szCs w:val="22"/>
            </w:rPr>
            <w:t>Clique aqui para inserir o texto.</w:t>
          </w:r>
        </w:p>
      </w:docPartBody>
    </w:docPart>
    <w:docPart>
      <w:docPartPr>
        <w:name w:val="5BC63D9C0073495480593757FF0083D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7BC1887-0243-4FDA-B79B-D5E22BABE243}"/>
      </w:docPartPr>
      <w:docPartBody>
        <w:p w:rsidR="003A747E" w:rsidRDefault="00DF4B6D" w:rsidP="00DF4B6D">
          <w:pPr>
            <w:pStyle w:val="5BC63D9C0073495480593757FF0083D0"/>
          </w:pPr>
          <w:r w:rsidRPr="009D49D8">
            <w:rPr>
              <w:rStyle w:val="TextodoEspaoReservado"/>
              <w:rFonts w:ascii="Abadi" w:hAnsi="Abadi"/>
              <w:b w:val="0"/>
              <w:bCs/>
              <w:color w:val="D86DCB" w:themeColor="accent5" w:themeTint="99"/>
              <w:sz w:val="22"/>
              <w:szCs w:val="22"/>
            </w:rPr>
            <w:t>Clique aqui para inserir o texto.</w:t>
          </w:r>
        </w:p>
      </w:docPartBody>
    </w:docPart>
    <w:docPart>
      <w:docPartPr>
        <w:name w:val="ECDEF9E3B35B468397E182D56EC0670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80080D7-E2C5-4059-A219-9AF4852C0EB5}"/>
      </w:docPartPr>
      <w:docPartBody>
        <w:p w:rsidR="003A747E" w:rsidRDefault="00DF4B6D" w:rsidP="00DF4B6D">
          <w:pPr>
            <w:pStyle w:val="ECDEF9E3B35B468397E182D56EC0670C"/>
          </w:pPr>
          <w:r w:rsidRPr="009D49D8">
            <w:rPr>
              <w:rStyle w:val="TextodoEspaoReservado"/>
              <w:rFonts w:ascii="Abadi" w:hAnsi="Abadi"/>
              <w:color w:val="D86DCB" w:themeColor="accent5" w:themeTint="99"/>
              <w:sz w:val="22"/>
              <w:szCs w:val="22"/>
            </w:rPr>
            <w:t>Clique aqui para inserir o texto.</w:t>
          </w:r>
        </w:p>
      </w:docPartBody>
    </w:docPart>
    <w:docPart>
      <w:docPartPr>
        <w:name w:val="15CE54B8B4ED45D7940CA46E918CB63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E4C2E66-B904-4D37-8F0E-D7E61C55B6A6}"/>
      </w:docPartPr>
      <w:docPartBody>
        <w:p w:rsidR="003A747E" w:rsidRDefault="00DF4B6D" w:rsidP="00DF4B6D">
          <w:pPr>
            <w:pStyle w:val="15CE54B8B4ED45D7940CA46E918CB630"/>
          </w:pPr>
          <w:r w:rsidRPr="009D49D8">
            <w:rPr>
              <w:rStyle w:val="TextodoEspaoReservado"/>
              <w:rFonts w:ascii="Abadi" w:hAnsi="Abadi"/>
              <w:color w:val="D86DCB" w:themeColor="accent5" w:themeTint="99"/>
              <w:sz w:val="22"/>
              <w:szCs w:val="22"/>
            </w:rPr>
            <w:t>Clique aqui para inserir o texto.</w:t>
          </w:r>
        </w:p>
      </w:docPartBody>
    </w:docPart>
    <w:docPart>
      <w:docPartPr>
        <w:name w:val="B9F139804F48486BB360E4292093E52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F1A1567-7153-48B6-986A-8301570F6721}"/>
      </w:docPartPr>
      <w:docPartBody>
        <w:p w:rsidR="003A747E" w:rsidRDefault="00DF4B6D" w:rsidP="00DF4B6D">
          <w:pPr>
            <w:pStyle w:val="B9F139804F48486BB360E4292093E527"/>
          </w:pPr>
          <w:r w:rsidRPr="009D49D8">
            <w:rPr>
              <w:rStyle w:val="TextodoEspaoReservado"/>
              <w:rFonts w:ascii="Abadi" w:hAnsi="Abadi"/>
              <w:color w:val="D86DCB" w:themeColor="accent5" w:themeTint="99"/>
              <w:sz w:val="22"/>
              <w:szCs w:val="22"/>
            </w:rPr>
            <w:t>Clique aqui para inserir o texto.</w:t>
          </w:r>
        </w:p>
      </w:docPartBody>
    </w:docPart>
    <w:docPart>
      <w:docPartPr>
        <w:name w:val="2F7BD2D0794341B1B88FE1E54D8DEA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DAE059C-4CD0-42D0-9F4E-8A4951FF84F8}"/>
      </w:docPartPr>
      <w:docPartBody>
        <w:p w:rsidR="003A747E" w:rsidRDefault="00DF4B6D" w:rsidP="00DF4B6D">
          <w:pPr>
            <w:pStyle w:val="2F7BD2D0794341B1B88FE1E54D8DEA36"/>
          </w:pPr>
          <w:r w:rsidRPr="009D49D8">
            <w:rPr>
              <w:rStyle w:val="TextodoEspaoReservado"/>
              <w:rFonts w:ascii="Abadi" w:hAnsi="Abadi"/>
              <w:color w:val="D86DCB" w:themeColor="accent5" w:themeTint="99"/>
              <w:sz w:val="22"/>
              <w:szCs w:val="22"/>
            </w:rPr>
            <w:t>Clique aqui para inserir o texto.</w:t>
          </w:r>
        </w:p>
      </w:docPartBody>
    </w:docPart>
    <w:docPart>
      <w:docPartPr>
        <w:name w:val="8C413A639C1B49139D698C16F5C7C95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6C984E-E50E-4DD1-A611-DD10C8F623A6}"/>
      </w:docPartPr>
      <w:docPartBody>
        <w:p w:rsidR="003A747E" w:rsidRDefault="00DF4B6D" w:rsidP="00DF4B6D">
          <w:pPr>
            <w:pStyle w:val="8C413A639C1B49139D698C16F5C7C953"/>
          </w:pPr>
          <w:r w:rsidRPr="009D49D8">
            <w:rPr>
              <w:rStyle w:val="TextodoEspaoReservado"/>
              <w:rFonts w:ascii="Abadi" w:hAnsi="Abadi"/>
              <w:color w:val="D86DCB" w:themeColor="accent5" w:themeTint="99"/>
              <w:sz w:val="22"/>
              <w:szCs w:val="22"/>
            </w:rPr>
            <w:t>Clique aqui para inserir o texto.</w:t>
          </w:r>
        </w:p>
      </w:docPartBody>
    </w:docPart>
    <w:docPart>
      <w:docPartPr>
        <w:name w:val="C0BC50CE477F417583A97DB77B457AB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2394E1-B700-4ED4-93D1-0CDAFCDF7E3F}"/>
      </w:docPartPr>
      <w:docPartBody>
        <w:p w:rsidR="003A747E" w:rsidRDefault="00DF4B6D" w:rsidP="00DF4B6D">
          <w:pPr>
            <w:pStyle w:val="C0BC50CE477F417583A97DB77B457AB9"/>
          </w:pPr>
          <w:r w:rsidRPr="009D49D8">
            <w:rPr>
              <w:rStyle w:val="TextodoEspaoReservado"/>
              <w:rFonts w:ascii="Abadi" w:hAnsi="Abadi"/>
              <w:color w:val="D86DCB" w:themeColor="accent5" w:themeTint="99"/>
              <w:sz w:val="20"/>
              <w:szCs w:val="20"/>
            </w:rPr>
            <w:t>Clique aqui para inserir uma data.</w:t>
          </w:r>
        </w:p>
      </w:docPartBody>
    </w:docPart>
    <w:docPart>
      <w:docPartPr>
        <w:name w:val="D7857537A1654A65AF2A4665A42E95F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DD66523-56A7-43BE-BD5E-B9BC636B8D6B}"/>
      </w:docPartPr>
      <w:docPartBody>
        <w:p w:rsidR="003A747E" w:rsidRDefault="00DF4B6D" w:rsidP="00DF4B6D">
          <w:pPr>
            <w:pStyle w:val="D7857537A1654A65AF2A4665A42E95FB"/>
          </w:pPr>
          <w:r w:rsidRPr="009D49D8">
            <w:rPr>
              <w:rStyle w:val="TextodoEspaoReservado"/>
              <w:rFonts w:ascii="Abadi" w:hAnsi="Abadi"/>
              <w:color w:val="D86DCB" w:themeColor="accent5" w:themeTint="99"/>
              <w:sz w:val="20"/>
              <w:szCs w:val="20"/>
            </w:rPr>
            <w:t>Clique aqui para inserir uma data.</w:t>
          </w:r>
        </w:p>
      </w:docPartBody>
    </w:docPart>
    <w:docPart>
      <w:docPartPr>
        <w:name w:val="2418B7FAE1FE4F2295D902BD655A580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AD5B4E2-CA4A-4AF7-A09C-E249285BEA57}"/>
      </w:docPartPr>
      <w:docPartBody>
        <w:p w:rsidR="003A747E" w:rsidRDefault="00DF4B6D" w:rsidP="00DF4B6D">
          <w:pPr>
            <w:pStyle w:val="2418B7FAE1FE4F2295D902BD655A580D"/>
          </w:pPr>
          <w:r w:rsidRPr="009D49D8">
            <w:rPr>
              <w:rStyle w:val="TextodoEspaoReservado"/>
              <w:rFonts w:ascii="Abadi" w:hAnsi="Abadi"/>
              <w:color w:val="D86DCB" w:themeColor="accent5" w:themeTint="99"/>
              <w:sz w:val="22"/>
              <w:szCs w:val="22"/>
            </w:rPr>
            <w:t>Clique aqui para inserir o texto.</w:t>
          </w:r>
        </w:p>
      </w:docPartBody>
    </w:docPart>
    <w:docPart>
      <w:docPartPr>
        <w:name w:val="0B389EDBD61142CDBC2AA55D3F32881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A88423-937F-49E2-906A-B315F5B50912}"/>
      </w:docPartPr>
      <w:docPartBody>
        <w:p w:rsidR="004E7725" w:rsidRDefault="00DF4B6D" w:rsidP="00DF4B6D">
          <w:pPr>
            <w:pStyle w:val="0B389EDBD61142CDBC2AA55D3F32881C"/>
          </w:pPr>
          <w:r w:rsidRPr="009D49D8">
            <w:rPr>
              <w:rStyle w:val="TextodoEspaoReservado"/>
              <w:color w:val="D86DCB" w:themeColor="accent5" w:themeTint="99"/>
            </w:rPr>
            <w:t>Escolha um item.</w:t>
          </w:r>
        </w:p>
      </w:docPartBody>
    </w:docPart>
    <w:docPart>
      <w:docPartPr>
        <w:name w:val="57711EAEAA74483A9B90E85B57BB18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1A049DF-01C7-434A-834F-0EB900B1700F}"/>
      </w:docPartPr>
      <w:docPartBody>
        <w:p w:rsidR="00E16E36" w:rsidRDefault="00DF4B6D" w:rsidP="00DF4B6D">
          <w:pPr>
            <w:pStyle w:val="57711EAEAA74483A9B90E85B57BB1840"/>
          </w:pPr>
          <w:r w:rsidRPr="009D49D8">
            <w:rPr>
              <w:rStyle w:val="TextodoEspaoReservado"/>
              <w:rFonts w:ascii="Abadi" w:hAnsi="Abadi"/>
              <w:color w:val="D86DCB" w:themeColor="accent5" w:themeTint="99"/>
              <w:sz w:val="22"/>
              <w:szCs w:val="22"/>
            </w:rPr>
            <w:t>Clique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DA6"/>
    <w:rsid w:val="00046F01"/>
    <w:rsid w:val="00172231"/>
    <w:rsid w:val="002A24CC"/>
    <w:rsid w:val="002E4232"/>
    <w:rsid w:val="00387E39"/>
    <w:rsid w:val="003A747E"/>
    <w:rsid w:val="003E5E16"/>
    <w:rsid w:val="004D47CE"/>
    <w:rsid w:val="004E7725"/>
    <w:rsid w:val="005C7DA6"/>
    <w:rsid w:val="005D7600"/>
    <w:rsid w:val="00962FE8"/>
    <w:rsid w:val="00A3350C"/>
    <w:rsid w:val="00A669BC"/>
    <w:rsid w:val="00B6217C"/>
    <w:rsid w:val="00B76A51"/>
    <w:rsid w:val="00DF4B6D"/>
    <w:rsid w:val="00E16E36"/>
    <w:rsid w:val="00F44A00"/>
    <w:rsid w:val="00F47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3E5E16"/>
    <w:rPr>
      <w:color w:val="808080"/>
    </w:rPr>
  </w:style>
  <w:style w:type="paragraph" w:customStyle="1" w:styleId="28878889F0754C89BFC05698A610869E">
    <w:name w:val="28878889F0754C89BFC05698A610869E"/>
    <w:rsid w:val="00DF4B6D"/>
    <w:pPr>
      <w:tabs>
        <w:tab w:val="center" w:pos="4680"/>
        <w:tab w:val="right" w:pos="9360"/>
      </w:tabs>
      <w:spacing w:after="200" w:line="271" w:lineRule="auto"/>
      <w:ind w:right="720"/>
    </w:pPr>
    <w:rPr>
      <w:rFonts w:eastAsiaTheme="minorHAnsi"/>
      <w:b/>
      <w:noProof/>
      <w:color w:val="156082" w:themeColor="accent1"/>
      <w:sz w:val="28"/>
      <w:szCs w:val="24"/>
      <w:lang w:eastAsia="en-US"/>
    </w:rPr>
  </w:style>
  <w:style w:type="paragraph" w:customStyle="1" w:styleId="5BC63D9C0073495480593757FF0083D0">
    <w:name w:val="5BC63D9C0073495480593757FF0083D0"/>
    <w:rsid w:val="00DF4B6D"/>
    <w:pPr>
      <w:tabs>
        <w:tab w:val="center" w:pos="4680"/>
        <w:tab w:val="right" w:pos="9360"/>
      </w:tabs>
      <w:spacing w:after="200" w:line="271" w:lineRule="auto"/>
      <w:ind w:right="720"/>
    </w:pPr>
    <w:rPr>
      <w:rFonts w:eastAsiaTheme="minorHAnsi"/>
      <w:b/>
      <w:noProof/>
      <w:color w:val="156082" w:themeColor="accent1"/>
      <w:sz w:val="28"/>
      <w:szCs w:val="24"/>
      <w:lang w:eastAsia="en-US"/>
    </w:rPr>
  </w:style>
  <w:style w:type="paragraph" w:customStyle="1" w:styleId="ECDEF9E3B35B468397E182D56EC0670C">
    <w:name w:val="ECDEF9E3B35B468397E182D56EC0670C"/>
    <w:rsid w:val="00DF4B6D"/>
    <w:pPr>
      <w:spacing w:after="200" w:line="271" w:lineRule="auto"/>
      <w:ind w:right="720"/>
    </w:pPr>
    <w:rPr>
      <w:rFonts w:eastAsiaTheme="minorHAnsi"/>
      <w:sz w:val="28"/>
      <w:szCs w:val="28"/>
      <w:lang w:eastAsia="en-US"/>
    </w:rPr>
  </w:style>
  <w:style w:type="paragraph" w:customStyle="1" w:styleId="15CE54B8B4ED45D7940CA46E918CB630">
    <w:name w:val="15CE54B8B4ED45D7940CA46E918CB630"/>
    <w:rsid w:val="00DF4B6D"/>
    <w:pPr>
      <w:spacing w:after="200" w:line="271" w:lineRule="auto"/>
      <w:ind w:right="720"/>
    </w:pPr>
    <w:rPr>
      <w:rFonts w:eastAsiaTheme="minorHAnsi"/>
      <w:sz w:val="28"/>
      <w:szCs w:val="28"/>
      <w:lang w:eastAsia="en-US"/>
    </w:rPr>
  </w:style>
  <w:style w:type="paragraph" w:customStyle="1" w:styleId="B9F139804F48486BB360E4292093E527">
    <w:name w:val="B9F139804F48486BB360E4292093E527"/>
    <w:rsid w:val="00DF4B6D"/>
    <w:pPr>
      <w:spacing w:after="200" w:line="271" w:lineRule="auto"/>
      <w:ind w:right="720"/>
    </w:pPr>
    <w:rPr>
      <w:rFonts w:eastAsiaTheme="minorHAnsi"/>
      <w:sz w:val="28"/>
      <w:szCs w:val="28"/>
      <w:lang w:eastAsia="en-US"/>
    </w:rPr>
  </w:style>
  <w:style w:type="paragraph" w:customStyle="1" w:styleId="2F7BD2D0794341B1B88FE1E54D8DEA36">
    <w:name w:val="2F7BD2D0794341B1B88FE1E54D8DEA36"/>
    <w:rsid w:val="00DF4B6D"/>
    <w:pPr>
      <w:spacing w:after="200" w:line="271" w:lineRule="auto"/>
      <w:ind w:right="720"/>
    </w:pPr>
    <w:rPr>
      <w:rFonts w:eastAsiaTheme="minorHAnsi"/>
      <w:sz w:val="28"/>
      <w:szCs w:val="28"/>
      <w:lang w:eastAsia="en-US"/>
    </w:rPr>
  </w:style>
  <w:style w:type="paragraph" w:customStyle="1" w:styleId="8C413A639C1B49139D698C16F5C7C953">
    <w:name w:val="8C413A639C1B49139D698C16F5C7C953"/>
    <w:rsid w:val="00DF4B6D"/>
    <w:pPr>
      <w:spacing w:after="200" w:line="271" w:lineRule="auto"/>
      <w:ind w:left="720" w:right="720"/>
      <w:contextualSpacing/>
    </w:pPr>
    <w:rPr>
      <w:rFonts w:eastAsiaTheme="minorHAnsi"/>
      <w:sz w:val="28"/>
      <w:szCs w:val="28"/>
      <w:lang w:eastAsia="en-US"/>
    </w:rPr>
  </w:style>
  <w:style w:type="paragraph" w:customStyle="1" w:styleId="C0BC50CE477F417583A97DB77B457AB9">
    <w:name w:val="C0BC50CE477F417583A97DB77B457AB9"/>
    <w:rsid w:val="00DF4B6D"/>
    <w:pPr>
      <w:spacing w:after="200" w:line="271" w:lineRule="auto"/>
      <w:ind w:left="720" w:right="720"/>
      <w:contextualSpacing/>
    </w:pPr>
    <w:rPr>
      <w:rFonts w:eastAsiaTheme="minorHAnsi"/>
      <w:sz w:val="28"/>
      <w:szCs w:val="28"/>
      <w:lang w:eastAsia="en-US"/>
    </w:rPr>
  </w:style>
  <w:style w:type="paragraph" w:customStyle="1" w:styleId="D7857537A1654A65AF2A4665A42E95FB">
    <w:name w:val="D7857537A1654A65AF2A4665A42E95FB"/>
    <w:rsid w:val="00DF4B6D"/>
    <w:pPr>
      <w:spacing w:after="200" w:line="271" w:lineRule="auto"/>
      <w:ind w:left="720" w:right="720"/>
      <w:contextualSpacing/>
    </w:pPr>
    <w:rPr>
      <w:rFonts w:eastAsiaTheme="minorHAnsi"/>
      <w:sz w:val="28"/>
      <w:szCs w:val="28"/>
      <w:lang w:eastAsia="en-US"/>
    </w:rPr>
  </w:style>
  <w:style w:type="paragraph" w:customStyle="1" w:styleId="0B389EDBD61142CDBC2AA55D3F32881C">
    <w:name w:val="0B389EDBD61142CDBC2AA55D3F32881C"/>
    <w:rsid w:val="00DF4B6D"/>
    <w:pPr>
      <w:spacing w:after="200" w:line="271" w:lineRule="auto"/>
      <w:ind w:right="720"/>
    </w:pPr>
    <w:rPr>
      <w:rFonts w:eastAsiaTheme="minorHAnsi"/>
      <w:sz w:val="28"/>
      <w:szCs w:val="28"/>
      <w:lang w:eastAsia="en-US"/>
    </w:rPr>
  </w:style>
  <w:style w:type="paragraph" w:customStyle="1" w:styleId="57711EAEAA74483A9B90E85B57BB1840">
    <w:name w:val="57711EAEAA74483A9B90E85B57BB1840"/>
    <w:rsid w:val="00DF4B6D"/>
    <w:pPr>
      <w:spacing w:after="200" w:line="271" w:lineRule="auto"/>
      <w:ind w:right="720"/>
    </w:pPr>
    <w:rPr>
      <w:rFonts w:eastAsiaTheme="minorHAnsi"/>
      <w:sz w:val="28"/>
      <w:szCs w:val="28"/>
      <w:lang w:eastAsia="en-US"/>
    </w:rPr>
  </w:style>
  <w:style w:type="paragraph" w:customStyle="1" w:styleId="2418B7FAE1FE4F2295D902BD655A580D">
    <w:name w:val="2418B7FAE1FE4F2295D902BD655A580D"/>
    <w:rsid w:val="00DF4B6D"/>
    <w:pPr>
      <w:spacing w:after="200" w:line="271" w:lineRule="auto"/>
      <w:ind w:left="720" w:right="720"/>
      <w:contextualSpacing/>
    </w:pPr>
    <w:rPr>
      <w:rFonts w:eastAsiaTheme="minorHAnsi"/>
      <w:sz w:val="28"/>
      <w:szCs w:val="28"/>
      <w:lang w:eastAsia="en-US"/>
    </w:rPr>
  </w:style>
  <w:style w:type="paragraph" w:customStyle="1" w:styleId="6D75A070739A480891FFFA5D4479E0D7">
    <w:name w:val="6D75A070739A480891FFFA5D4479E0D7"/>
    <w:rsid w:val="00DF4B6D"/>
    <w:pPr>
      <w:spacing w:after="200" w:line="271" w:lineRule="auto"/>
      <w:ind w:right="720"/>
    </w:pPr>
    <w:rPr>
      <w:rFonts w:eastAsiaTheme="minorHAnsi"/>
      <w:sz w:val="28"/>
      <w:szCs w:val="28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Personalizada 8">
      <a:dk1>
        <a:sysClr val="windowText" lastClr="000000"/>
      </a:dk1>
      <a:lt1>
        <a:sysClr val="window" lastClr="FFFFFF"/>
      </a:lt1>
      <a:dk2>
        <a:srgbClr val="62A39F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LH01A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933F666B-E43D-4CF0-83F1-468CA08DE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5F05F5-E13C-424B-81E8-B77CE2825F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25CBB66-4B86-4CAD-8E5B-2B34DB673F1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E98E0FF-C0E1-4F73-97E2-6E3A8D29B1B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de seta</Template>
  <TotalTime>1433</TotalTime>
  <Pages>2</Pages>
  <Words>439</Words>
  <Characters>2374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Clique ou toque aqui para inserir o texto</dc:subject>
  <dc:creator/>
  <cp:keywords/>
  <dc:description/>
  <cp:lastModifiedBy>Camila Miguel</cp:lastModifiedBy>
  <cp:revision>7</cp:revision>
  <dcterms:created xsi:type="dcterms:W3CDTF">2021-09-13T22:33:00Z</dcterms:created>
  <dcterms:modified xsi:type="dcterms:W3CDTF">2025-08-15T18:13:00Z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